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2FB" w:rsidRPr="00C27947" w:rsidRDefault="001012FB" w:rsidP="009721FA">
      <w:pPr>
        <w:jc w:val="center"/>
        <w:rPr>
          <w:b/>
          <w:sz w:val="28"/>
          <w:szCs w:val="28"/>
          <w:lang w:val="hr-HR"/>
        </w:rPr>
      </w:pPr>
      <w:r w:rsidRPr="00C27947">
        <w:rPr>
          <w:b/>
          <w:sz w:val="28"/>
          <w:szCs w:val="28"/>
          <w:lang w:val="hr-HR"/>
        </w:rPr>
        <w:t>Arheološki muzej Narona</w:t>
      </w:r>
    </w:p>
    <w:p w:rsidR="001012FB" w:rsidRPr="00C27947" w:rsidRDefault="001012FB" w:rsidP="009721FA">
      <w:pPr>
        <w:jc w:val="center"/>
        <w:rPr>
          <w:lang w:val="hr-HR"/>
        </w:rPr>
      </w:pPr>
      <w:r w:rsidRPr="00C27947">
        <w:rPr>
          <w:lang w:val="hr-HR"/>
        </w:rPr>
        <w:t>Naronski trg 6, 20352 Vid, OIB: 85570198172</w:t>
      </w:r>
    </w:p>
    <w:p w:rsidR="001012FB" w:rsidRPr="00C27947" w:rsidRDefault="001012FB" w:rsidP="009721FA">
      <w:pPr>
        <w:jc w:val="center"/>
        <w:rPr>
          <w:lang w:val="hr-HR"/>
        </w:rPr>
      </w:pPr>
    </w:p>
    <w:p w:rsidR="001012FB" w:rsidRPr="00C27947" w:rsidRDefault="001012FB">
      <w:pPr>
        <w:spacing w:after="40"/>
        <w:jc w:val="center"/>
        <w:rPr>
          <w:lang w:val="hr-HR"/>
        </w:rPr>
      </w:pPr>
      <w:r w:rsidRPr="00C27947">
        <w:rPr>
          <w:b/>
          <w:sz w:val="26"/>
          <w:lang w:val="hr-HR"/>
        </w:rPr>
        <w:t>OBRAZAC ZA SUDJELOVANJE U SAVJETOVANJU S JAVNOŠĆU</w:t>
      </w:r>
    </w:p>
    <w:p w:rsidR="001012FB" w:rsidRDefault="001012FB">
      <w:pPr>
        <w:spacing w:after="280"/>
        <w:jc w:val="center"/>
        <w:rPr>
          <w:i/>
          <w:lang w:val="hr-HR"/>
        </w:rPr>
      </w:pPr>
      <w:r>
        <w:rPr>
          <w:i/>
          <w:lang w:val="hr-HR"/>
        </w:rPr>
        <w:t xml:space="preserve">Prijedlog </w:t>
      </w:r>
      <w:r w:rsidRPr="00C27947">
        <w:rPr>
          <w:i/>
          <w:lang w:val="hr-HR"/>
        </w:rPr>
        <w:t>Pravilnika o provedbi postupaka jednostavne nabave Arheološkog muzeja Narona</w:t>
      </w:r>
    </w:p>
    <w:p w:rsidR="001012FB" w:rsidRPr="00C27947" w:rsidRDefault="001012FB">
      <w:pPr>
        <w:spacing w:after="280"/>
        <w:jc w:val="center"/>
        <w:rPr>
          <w:lang w:val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03"/>
        <w:gridCol w:w="4703"/>
      </w:tblGrid>
      <w:tr w:rsidR="001012FB" w:rsidRPr="00C27947" w:rsidTr="00C27947">
        <w:trPr>
          <w:trHeight w:val="601"/>
          <w:jc w:val="center"/>
        </w:trPr>
        <w:tc>
          <w:tcPr>
            <w:tcW w:w="4703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  <w:r w:rsidRPr="00C27947">
              <w:rPr>
                <w:b/>
                <w:lang w:val="hr-HR"/>
              </w:rPr>
              <w:t>Naziv nacrta akta</w:t>
            </w:r>
          </w:p>
        </w:tc>
        <w:tc>
          <w:tcPr>
            <w:tcW w:w="4703" w:type="dxa"/>
          </w:tcPr>
          <w:p w:rsidR="001012FB" w:rsidRPr="00C27947" w:rsidRDefault="001012FB" w:rsidP="00C27947">
            <w:pPr>
              <w:spacing w:after="0" w:line="240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 xml:space="preserve">Prijedlog </w:t>
            </w:r>
            <w:r w:rsidRPr="00C27947">
              <w:rPr>
                <w:lang w:val="hr-HR"/>
              </w:rPr>
              <w:t>Pravilnika o provedbi postupaka jednostavne nabave Arheološkog muzeja Narona</w:t>
            </w:r>
          </w:p>
        </w:tc>
      </w:tr>
      <w:tr w:rsidR="001012FB" w:rsidRPr="00C27947" w:rsidTr="00C27947">
        <w:trPr>
          <w:trHeight w:val="360"/>
          <w:jc w:val="center"/>
        </w:trPr>
        <w:tc>
          <w:tcPr>
            <w:tcW w:w="4703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  <w:r w:rsidRPr="00C27947">
              <w:rPr>
                <w:b/>
                <w:lang w:val="hr-HR"/>
              </w:rPr>
              <w:t>Naziv tijela</w:t>
            </w:r>
          </w:p>
        </w:tc>
        <w:tc>
          <w:tcPr>
            <w:tcW w:w="4703" w:type="dxa"/>
          </w:tcPr>
          <w:p w:rsidR="001012FB" w:rsidRPr="00C27947" w:rsidRDefault="001012FB" w:rsidP="00C27947">
            <w:pPr>
              <w:spacing w:after="0" w:line="240" w:lineRule="auto"/>
              <w:jc w:val="center"/>
              <w:rPr>
                <w:lang w:val="hr-HR"/>
              </w:rPr>
            </w:pPr>
            <w:r w:rsidRPr="00C27947">
              <w:rPr>
                <w:lang w:val="hr-HR"/>
              </w:rPr>
              <w:t>Arheološkog muzeja Narona</w:t>
            </w:r>
          </w:p>
        </w:tc>
      </w:tr>
      <w:tr w:rsidR="001012FB" w:rsidRPr="00C27947" w:rsidTr="00C27947">
        <w:trPr>
          <w:trHeight w:val="356"/>
          <w:jc w:val="center"/>
        </w:trPr>
        <w:tc>
          <w:tcPr>
            <w:tcW w:w="4703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  <w:r w:rsidRPr="00C27947">
              <w:rPr>
                <w:b/>
                <w:lang w:val="hr-HR"/>
              </w:rPr>
              <w:t>Razdoblje savjetovanja</w:t>
            </w:r>
          </w:p>
        </w:tc>
        <w:tc>
          <w:tcPr>
            <w:tcW w:w="4703" w:type="dxa"/>
          </w:tcPr>
          <w:p w:rsidR="001012FB" w:rsidRPr="00C27947" w:rsidRDefault="001012FB" w:rsidP="00C27947">
            <w:pPr>
              <w:spacing w:after="0" w:line="240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10</w:t>
            </w:r>
            <w:r w:rsidRPr="00C27947">
              <w:rPr>
                <w:lang w:val="hr-HR"/>
              </w:rPr>
              <w:t xml:space="preserve">. kolovoza 2026. – </w:t>
            </w:r>
            <w:r>
              <w:rPr>
                <w:lang w:val="hr-HR"/>
              </w:rPr>
              <w:t>9</w:t>
            </w:r>
            <w:r w:rsidRPr="00C27947">
              <w:rPr>
                <w:lang w:val="hr-HR"/>
              </w:rPr>
              <w:t>. rujna 2026.</w:t>
            </w:r>
          </w:p>
        </w:tc>
      </w:tr>
      <w:tr w:rsidR="001012FB" w:rsidRPr="00C27947" w:rsidTr="00C27947">
        <w:trPr>
          <w:trHeight w:val="352"/>
          <w:jc w:val="center"/>
        </w:trPr>
        <w:tc>
          <w:tcPr>
            <w:tcW w:w="4703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  <w:r w:rsidRPr="00C27947">
              <w:rPr>
                <w:b/>
                <w:lang w:val="hr-HR"/>
              </w:rPr>
              <w:t>Ime i prezime / naziv sudionika</w:t>
            </w:r>
          </w:p>
        </w:tc>
        <w:tc>
          <w:tcPr>
            <w:tcW w:w="4703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</w:tr>
      <w:tr w:rsidR="001012FB" w:rsidRPr="00C27947" w:rsidTr="009062DA">
        <w:trPr>
          <w:jc w:val="center"/>
        </w:trPr>
        <w:tc>
          <w:tcPr>
            <w:tcW w:w="4703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  <w:r w:rsidRPr="00C27947">
              <w:rPr>
                <w:b/>
                <w:lang w:val="hr-HR"/>
              </w:rPr>
              <w:t>Kategorija (građanin, pravna osoba, gospodarski subjekt, udruga, ostalo)</w:t>
            </w:r>
          </w:p>
        </w:tc>
        <w:tc>
          <w:tcPr>
            <w:tcW w:w="4703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</w:tr>
      <w:tr w:rsidR="001012FB" w:rsidRPr="00C27947" w:rsidTr="00C27947">
        <w:trPr>
          <w:trHeight w:val="356"/>
          <w:jc w:val="center"/>
        </w:trPr>
        <w:tc>
          <w:tcPr>
            <w:tcW w:w="4703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  <w:r w:rsidRPr="00C27947">
              <w:rPr>
                <w:b/>
                <w:lang w:val="hr-HR"/>
              </w:rPr>
              <w:t>Kontakt (e-adresa)</w:t>
            </w:r>
          </w:p>
        </w:tc>
        <w:tc>
          <w:tcPr>
            <w:tcW w:w="4703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</w:tr>
      <w:tr w:rsidR="001012FB" w:rsidRPr="00C27947" w:rsidTr="009062DA">
        <w:trPr>
          <w:jc w:val="center"/>
        </w:trPr>
        <w:tc>
          <w:tcPr>
            <w:tcW w:w="4703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  <w:r w:rsidRPr="00C27947">
              <w:rPr>
                <w:b/>
                <w:lang w:val="hr-HR"/>
              </w:rPr>
              <w:t>Datum dostave</w:t>
            </w:r>
          </w:p>
        </w:tc>
        <w:tc>
          <w:tcPr>
            <w:tcW w:w="4703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</w:tr>
    </w:tbl>
    <w:p w:rsidR="001012FB" w:rsidRDefault="001012FB">
      <w:pPr>
        <w:spacing w:before="240" w:after="80"/>
        <w:rPr>
          <w:b/>
          <w:lang w:val="hr-HR"/>
        </w:rPr>
      </w:pPr>
    </w:p>
    <w:p w:rsidR="001012FB" w:rsidRPr="00C27947" w:rsidRDefault="001012FB">
      <w:pPr>
        <w:spacing w:before="240" w:after="80"/>
        <w:rPr>
          <w:sz w:val="24"/>
          <w:lang w:val="hr-HR"/>
        </w:rPr>
      </w:pPr>
      <w:r w:rsidRPr="00C27947">
        <w:rPr>
          <w:b/>
          <w:sz w:val="24"/>
          <w:lang w:val="hr-HR"/>
        </w:rPr>
        <w:t>Primjedbe i prijedlozi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51"/>
        <w:gridCol w:w="2351"/>
        <w:gridCol w:w="2351"/>
        <w:gridCol w:w="2351"/>
      </w:tblGrid>
      <w:tr w:rsidR="001012FB" w:rsidRPr="00C27947" w:rsidTr="009062DA">
        <w:trPr>
          <w:jc w:val="center"/>
        </w:trPr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jc w:val="center"/>
              <w:rPr>
                <w:lang w:val="hr-HR"/>
              </w:rPr>
            </w:pPr>
            <w:r w:rsidRPr="00C27947">
              <w:rPr>
                <w:b/>
                <w:lang w:val="hr-HR"/>
              </w:rPr>
              <w:t>Redni broj</w:t>
            </w:r>
          </w:p>
        </w:tc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jc w:val="center"/>
              <w:rPr>
                <w:lang w:val="hr-HR"/>
              </w:rPr>
            </w:pPr>
            <w:r w:rsidRPr="00C27947">
              <w:rPr>
                <w:b/>
                <w:lang w:val="hr-HR"/>
              </w:rPr>
              <w:t>Članak / dio Nacrta na koji se odnosi</w:t>
            </w:r>
          </w:p>
        </w:tc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jc w:val="center"/>
              <w:rPr>
                <w:lang w:val="hr-HR"/>
              </w:rPr>
            </w:pPr>
            <w:r w:rsidRPr="00C27947">
              <w:rPr>
                <w:b/>
                <w:lang w:val="hr-HR"/>
              </w:rPr>
              <w:t>Tekst primjedbe / prijedloga</w:t>
            </w:r>
          </w:p>
        </w:tc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jc w:val="center"/>
              <w:rPr>
                <w:lang w:val="hr-HR"/>
              </w:rPr>
            </w:pPr>
            <w:r w:rsidRPr="00C27947">
              <w:rPr>
                <w:b/>
                <w:lang w:val="hr-HR"/>
              </w:rPr>
              <w:t>Obrazloženje</w:t>
            </w:r>
          </w:p>
        </w:tc>
      </w:tr>
      <w:tr w:rsidR="001012FB" w:rsidRPr="00C27947" w:rsidTr="009062DA">
        <w:trPr>
          <w:jc w:val="center"/>
        </w:trPr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</w:tr>
      <w:tr w:rsidR="001012FB" w:rsidRPr="00C27947" w:rsidTr="009062DA">
        <w:trPr>
          <w:jc w:val="center"/>
        </w:trPr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</w:tr>
      <w:tr w:rsidR="001012FB" w:rsidRPr="00C27947" w:rsidTr="009062DA">
        <w:trPr>
          <w:jc w:val="center"/>
        </w:trPr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</w:tr>
      <w:tr w:rsidR="001012FB" w:rsidRPr="00C27947" w:rsidTr="009062DA">
        <w:trPr>
          <w:jc w:val="center"/>
        </w:trPr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</w:tr>
      <w:tr w:rsidR="001012FB" w:rsidRPr="00C27947" w:rsidTr="009062DA">
        <w:trPr>
          <w:jc w:val="center"/>
        </w:trPr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9062DA">
            <w:pPr>
              <w:spacing w:after="0" w:line="240" w:lineRule="auto"/>
              <w:rPr>
                <w:lang w:val="hr-HR"/>
              </w:rPr>
            </w:pPr>
          </w:p>
        </w:tc>
      </w:tr>
      <w:tr w:rsidR="001012FB" w:rsidRPr="00C27947" w:rsidTr="00C27947">
        <w:trPr>
          <w:jc w:val="center"/>
        </w:trPr>
        <w:tc>
          <w:tcPr>
            <w:tcW w:w="2351" w:type="dxa"/>
          </w:tcPr>
          <w:p w:rsidR="001012FB" w:rsidRPr="00C27947" w:rsidRDefault="001012FB" w:rsidP="00DA40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DA40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DA40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DA40DA">
            <w:pPr>
              <w:spacing w:after="0" w:line="240" w:lineRule="auto"/>
              <w:rPr>
                <w:lang w:val="hr-HR"/>
              </w:rPr>
            </w:pPr>
          </w:p>
        </w:tc>
      </w:tr>
      <w:tr w:rsidR="001012FB" w:rsidRPr="00C27947" w:rsidTr="00C27947">
        <w:trPr>
          <w:jc w:val="center"/>
        </w:trPr>
        <w:tc>
          <w:tcPr>
            <w:tcW w:w="2351" w:type="dxa"/>
          </w:tcPr>
          <w:p w:rsidR="001012FB" w:rsidRPr="00C27947" w:rsidRDefault="001012FB" w:rsidP="00DA40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DA40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DA40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DA40DA">
            <w:pPr>
              <w:spacing w:after="0" w:line="240" w:lineRule="auto"/>
              <w:rPr>
                <w:lang w:val="hr-HR"/>
              </w:rPr>
            </w:pPr>
          </w:p>
        </w:tc>
      </w:tr>
      <w:tr w:rsidR="001012FB" w:rsidRPr="00C27947" w:rsidTr="00C27947">
        <w:trPr>
          <w:jc w:val="center"/>
        </w:trPr>
        <w:tc>
          <w:tcPr>
            <w:tcW w:w="2351" w:type="dxa"/>
          </w:tcPr>
          <w:p w:rsidR="001012FB" w:rsidRPr="00C27947" w:rsidRDefault="001012FB" w:rsidP="00DA40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DA40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DA40DA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351" w:type="dxa"/>
          </w:tcPr>
          <w:p w:rsidR="001012FB" w:rsidRPr="00C27947" w:rsidRDefault="001012FB" w:rsidP="00DA40DA">
            <w:pPr>
              <w:spacing w:after="0" w:line="240" w:lineRule="auto"/>
              <w:rPr>
                <w:lang w:val="hr-HR"/>
              </w:rPr>
            </w:pPr>
          </w:p>
        </w:tc>
      </w:tr>
    </w:tbl>
    <w:p w:rsidR="001012FB" w:rsidRDefault="001012FB">
      <w:pPr>
        <w:spacing w:before="200" w:after="120"/>
        <w:jc w:val="both"/>
        <w:rPr>
          <w:szCs w:val="22"/>
          <w:lang w:val="hr-HR"/>
        </w:rPr>
      </w:pPr>
    </w:p>
    <w:p w:rsidR="001012FB" w:rsidRDefault="001012FB" w:rsidP="002F372F">
      <w:pPr>
        <w:spacing w:after="120" w:line="240" w:lineRule="auto"/>
        <w:jc w:val="both"/>
        <w:rPr>
          <w:szCs w:val="22"/>
          <w:lang w:val="hr-HR"/>
        </w:rPr>
      </w:pPr>
      <w:r w:rsidRPr="00C27947">
        <w:rPr>
          <w:szCs w:val="22"/>
          <w:lang w:val="hr-HR"/>
        </w:rPr>
        <w:t xml:space="preserve">Popunjeni obrazac dostavlja se na e-adresu: info@a-m-narona.hr, s naznakom: „Savjetovanje – Pravilnik o jednostavnoj nabavi AMN“, najkasnije do </w:t>
      </w:r>
      <w:r>
        <w:rPr>
          <w:szCs w:val="22"/>
          <w:lang w:val="hr-HR"/>
        </w:rPr>
        <w:t>9. rujna 2026. godine.</w:t>
      </w:r>
    </w:p>
    <w:p w:rsidR="001012FB" w:rsidRDefault="001012FB" w:rsidP="002F372F">
      <w:pPr>
        <w:spacing w:after="120" w:line="240" w:lineRule="auto"/>
        <w:jc w:val="both"/>
        <w:rPr>
          <w:lang w:val="hr-HR"/>
        </w:rPr>
      </w:pPr>
      <w:r w:rsidRPr="00C27947">
        <w:rPr>
          <w:szCs w:val="22"/>
          <w:lang w:val="hr-HR"/>
        </w:rPr>
        <w:t>Anonimni, uvredljivi i nepravodobni prilozi neće se razmatrati.</w:t>
      </w:r>
    </w:p>
    <w:p w:rsidR="001012FB" w:rsidRPr="00C27947" w:rsidRDefault="001012FB" w:rsidP="00C27947">
      <w:pPr>
        <w:spacing w:before="200" w:after="120"/>
        <w:jc w:val="both"/>
        <w:rPr>
          <w:sz w:val="4"/>
          <w:szCs w:val="4"/>
          <w:lang w:val="hr-HR"/>
        </w:rPr>
      </w:pPr>
    </w:p>
    <w:p w:rsidR="001012FB" w:rsidRPr="00C27947" w:rsidRDefault="001012FB">
      <w:pPr>
        <w:spacing w:after="120"/>
        <w:jc w:val="both"/>
        <w:rPr>
          <w:lang w:val="hr-HR"/>
        </w:rPr>
      </w:pPr>
      <w:r w:rsidRPr="00C27947">
        <w:rPr>
          <w:i/>
          <w:lang w:val="hr-HR"/>
        </w:rPr>
        <w:t>Dostavom ovog obrasca sudionik je suglasan da se njegovi podaci koriste isključivo u svrhu provedbe savjetovanja s javnošću te izrade Izvješća o provedenom savjetovanju.</w:t>
      </w:r>
    </w:p>
    <w:sectPr w:rsidR="001012FB" w:rsidRPr="00C27947" w:rsidSect="006C3068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等?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ptos Display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等? Light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5802D1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0804D87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1F44E1E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9B00E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F8A0CC6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514310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E6E9D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0E08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D1EE2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9BE73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6C8F65A7"/>
    <w:rsid w:val="000F1E75"/>
    <w:rsid w:val="001012FB"/>
    <w:rsid w:val="00177F55"/>
    <w:rsid w:val="001A7C4A"/>
    <w:rsid w:val="001F40EA"/>
    <w:rsid w:val="002B40BC"/>
    <w:rsid w:val="002E51AB"/>
    <w:rsid w:val="002E7E01"/>
    <w:rsid w:val="002F372F"/>
    <w:rsid w:val="00324B44"/>
    <w:rsid w:val="00341CD8"/>
    <w:rsid w:val="0036562D"/>
    <w:rsid w:val="003872E8"/>
    <w:rsid w:val="003F4D2C"/>
    <w:rsid w:val="00467523"/>
    <w:rsid w:val="004976E0"/>
    <w:rsid w:val="005412EA"/>
    <w:rsid w:val="005859C1"/>
    <w:rsid w:val="005A534A"/>
    <w:rsid w:val="006C3068"/>
    <w:rsid w:val="00797287"/>
    <w:rsid w:val="0080281D"/>
    <w:rsid w:val="00827C87"/>
    <w:rsid w:val="00903FE6"/>
    <w:rsid w:val="009062DA"/>
    <w:rsid w:val="009721FA"/>
    <w:rsid w:val="00A20880"/>
    <w:rsid w:val="00A352C8"/>
    <w:rsid w:val="00A80A43"/>
    <w:rsid w:val="00B41C2B"/>
    <w:rsid w:val="00B95ACC"/>
    <w:rsid w:val="00BF4664"/>
    <w:rsid w:val="00C26D93"/>
    <w:rsid w:val="00C27141"/>
    <w:rsid w:val="00C27947"/>
    <w:rsid w:val="00D32292"/>
    <w:rsid w:val="00D6400F"/>
    <w:rsid w:val="00D75435"/>
    <w:rsid w:val="00DA40DA"/>
    <w:rsid w:val="00DA6C12"/>
    <w:rsid w:val="00DE5146"/>
    <w:rsid w:val="00DF2FBF"/>
    <w:rsid w:val="00E13D15"/>
    <w:rsid w:val="00F36BEC"/>
    <w:rsid w:val="00FB3270"/>
    <w:rsid w:val="145DDC06"/>
    <w:rsid w:val="1AE30756"/>
    <w:rsid w:val="1F8D6634"/>
    <w:rsid w:val="23554618"/>
    <w:rsid w:val="30A8A375"/>
    <w:rsid w:val="370F4FAD"/>
    <w:rsid w:val="42F51039"/>
    <w:rsid w:val="4C9D2FD7"/>
    <w:rsid w:val="4DC79EA7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等?" w:hAnsi="Aptos" w:cs="Times New Roman"/>
        <w:sz w:val="22"/>
        <w:szCs w:val="22"/>
        <w:lang w:val="hr-HR" w:eastAsia="hr-HR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6C3068"/>
    <w:pPr>
      <w:spacing w:after="160" w:line="278" w:lineRule="auto"/>
    </w:pPr>
    <w:rPr>
      <w:rFonts w:ascii="Times New Roman" w:hAnsi="Times New Roman"/>
      <w:kern w:val="2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27C87"/>
    <w:pPr>
      <w:keepNext/>
      <w:keepLines/>
      <w:spacing w:before="360" w:after="80"/>
      <w:outlineLvl w:val="0"/>
    </w:pPr>
    <w:rPr>
      <w:rFonts w:ascii="Aptos Display" w:eastAsia="等? Light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27C87"/>
    <w:pPr>
      <w:keepNext/>
      <w:keepLines/>
      <w:spacing w:before="160" w:after="80"/>
      <w:outlineLvl w:val="1"/>
    </w:pPr>
    <w:rPr>
      <w:rFonts w:ascii="Aptos Display" w:eastAsia="等? Light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27C87"/>
    <w:pPr>
      <w:keepNext/>
      <w:keepLines/>
      <w:spacing w:before="160" w:after="80"/>
      <w:outlineLvl w:val="2"/>
    </w:pPr>
    <w:rPr>
      <w:rFonts w:eastAsia="等? Light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27C87"/>
    <w:pPr>
      <w:keepNext/>
      <w:keepLines/>
      <w:spacing w:before="80" w:after="40"/>
      <w:outlineLvl w:val="3"/>
    </w:pPr>
    <w:rPr>
      <w:rFonts w:eastAsia="等? Light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27C87"/>
    <w:pPr>
      <w:keepNext/>
      <w:keepLines/>
      <w:spacing w:before="80" w:after="40"/>
      <w:outlineLvl w:val="4"/>
    </w:pPr>
    <w:rPr>
      <w:rFonts w:eastAsia="等? Light"/>
      <w:color w:val="0F4761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27C87"/>
    <w:pPr>
      <w:keepNext/>
      <w:keepLines/>
      <w:spacing w:before="40" w:after="0"/>
      <w:outlineLvl w:val="5"/>
    </w:pPr>
    <w:rPr>
      <w:rFonts w:eastAsia="等? Light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9"/>
    <w:qFormat/>
    <w:rsid w:val="00827C87"/>
    <w:pPr>
      <w:keepNext/>
      <w:keepLines/>
      <w:spacing w:before="40" w:after="0"/>
      <w:outlineLvl w:val="6"/>
    </w:pPr>
    <w:rPr>
      <w:rFonts w:eastAsia="等? Light"/>
      <w:color w:val="595959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27C87"/>
    <w:pPr>
      <w:keepNext/>
      <w:keepLines/>
      <w:spacing w:after="0"/>
      <w:outlineLvl w:val="7"/>
    </w:pPr>
    <w:rPr>
      <w:rFonts w:eastAsia="等? Light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27C87"/>
    <w:pPr>
      <w:keepNext/>
      <w:keepLines/>
      <w:spacing w:after="0"/>
      <w:outlineLvl w:val="8"/>
    </w:pPr>
    <w:rPr>
      <w:rFonts w:eastAsia="等? Light"/>
      <w:color w:val="2727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27C87"/>
    <w:rPr>
      <w:rFonts w:ascii="Aptos Display" w:eastAsia="等? Light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27C87"/>
    <w:rPr>
      <w:rFonts w:ascii="Aptos Display" w:eastAsia="等? Light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27C87"/>
    <w:rPr>
      <w:rFonts w:eastAsia="等? Light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827C87"/>
    <w:rPr>
      <w:rFonts w:eastAsia="等? Light" w:cs="Times New Roman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827C87"/>
    <w:rPr>
      <w:rFonts w:eastAsia="等? Light" w:cs="Times New Roman"/>
      <w:color w:val="0F4761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827C87"/>
    <w:rPr>
      <w:rFonts w:eastAsia="等? Light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827C87"/>
    <w:rPr>
      <w:rFonts w:eastAsia="等? Light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827C87"/>
    <w:rPr>
      <w:rFonts w:eastAsia="等? Light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827C87"/>
    <w:rPr>
      <w:rFonts w:eastAsia="等? Light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827C87"/>
    <w:pPr>
      <w:spacing w:after="80" w:line="240" w:lineRule="auto"/>
      <w:contextualSpacing/>
    </w:pPr>
    <w:rPr>
      <w:rFonts w:ascii="Aptos Display" w:eastAsia="等? Light" w:hAnsi="Aptos Display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827C87"/>
    <w:rPr>
      <w:rFonts w:ascii="Aptos Display" w:eastAsia="等? Light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827C87"/>
    <w:pPr>
      <w:numPr>
        <w:ilvl w:val="1"/>
      </w:numPr>
    </w:pPr>
    <w:rPr>
      <w:rFonts w:eastAsia="等? Light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827C87"/>
    <w:rPr>
      <w:rFonts w:eastAsia="等? Light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rsid w:val="00827C87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99"/>
    <w:locked/>
    <w:rsid w:val="00827C87"/>
    <w:rPr>
      <w:rFonts w:cs="Times New Roman"/>
      <w:i/>
      <w:iCs/>
      <w:color w:val="404040"/>
    </w:rPr>
  </w:style>
  <w:style w:type="paragraph" w:styleId="ListParagraph">
    <w:name w:val="List Paragraph"/>
    <w:basedOn w:val="Normal"/>
    <w:uiPriority w:val="99"/>
    <w:qFormat/>
    <w:rsid w:val="00827C87"/>
    <w:pPr>
      <w:ind w:left="720"/>
      <w:contextualSpacing/>
    </w:pPr>
  </w:style>
  <w:style w:type="character" w:styleId="IntenseEmphasis">
    <w:name w:val="Intense Emphasis"/>
    <w:basedOn w:val="DefaultParagraphFont"/>
    <w:uiPriority w:val="99"/>
    <w:qFormat/>
    <w:rsid w:val="00827C87"/>
    <w:rPr>
      <w:rFonts w:cs="Times New Roman"/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827C87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827C87"/>
    <w:rPr>
      <w:rFonts w:cs="Times New Roman"/>
      <w:i/>
      <w:iCs/>
      <w:color w:val="0F4761"/>
    </w:rPr>
  </w:style>
  <w:style w:type="character" w:styleId="IntenseReference">
    <w:name w:val="Intense Reference"/>
    <w:basedOn w:val="DefaultParagraphFont"/>
    <w:uiPriority w:val="99"/>
    <w:qFormat/>
    <w:rsid w:val="00827C87"/>
    <w:rPr>
      <w:rFonts w:cs="Times New Roman"/>
      <w:b/>
      <w:bCs/>
      <w:smallCaps/>
      <w:color w:val="0F4761"/>
      <w:spacing w:val="5"/>
    </w:rPr>
  </w:style>
  <w:style w:type="paragraph" w:styleId="BalloonText">
    <w:name w:val="Balloon Text"/>
    <w:basedOn w:val="Normal"/>
    <w:link w:val="BalloonTextChar"/>
    <w:uiPriority w:val="99"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27C87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99"/>
    <w:rsid w:val="00827C87"/>
  </w:style>
  <w:style w:type="paragraph" w:styleId="BlockText">
    <w:name w:val="Block Text"/>
    <w:basedOn w:val="Normal"/>
    <w:uiPriority w:val="99"/>
    <w:rsid w:val="00827C87"/>
    <w:pPr>
      <w:pBdr>
        <w:top w:val="single" w:sz="2" w:space="10" w:color="156082"/>
        <w:left w:val="single" w:sz="2" w:space="10" w:color="156082"/>
        <w:bottom w:val="single" w:sz="2" w:space="10" w:color="156082"/>
        <w:right w:val="single" w:sz="2" w:space="10" w:color="156082"/>
      </w:pBdr>
      <w:ind w:left="1152" w:right="1152"/>
    </w:pPr>
    <w:rPr>
      <w:i/>
      <w:iCs/>
      <w:color w:val="156082"/>
    </w:rPr>
  </w:style>
  <w:style w:type="paragraph" w:styleId="BodyText">
    <w:name w:val="Body Text"/>
    <w:basedOn w:val="Normal"/>
    <w:link w:val="BodyTextChar"/>
    <w:uiPriority w:val="99"/>
    <w:rsid w:val="00827C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827C87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827C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827C87"/>
    <w:rPr>
      <w:rFonts w:cs="Times New Roman"/>
    </w:rPr>
  </w:style>
  <w:style w:type="paragraph" w:styleId="BodyText3">
    <w:name w:val="Body Text 3"/>
    <w:basedOn w:val="Normal"/>
    <w:link w:val="BodyText3Char"/>
    <w:uiPriority w:val="99"/>
    <w:rsid w:val="00827C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827C87"/>
    <w:rPr>
      <w:rFonts w:cs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rsid w:val="00827C8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827C87"/>
  </w:style>
  <w:style w:type="paragraph" w:styleId="BodyTextIndent">
    <w:name w:val="Body Text Indent"/>
    <w:basedOn w:val="Normal"/>
    <w:link w:val="BodyTextIndentChar"/>
    <w:uiPriority w:val="99"/>
    <w:rsid w:val="00827C8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827C87"/>
    <w:rPr>
      <w:rFonts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827C87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locked/>
    <w:rsid w:val="00827C87"/>
  </w:style>
  <w:style w:type="paragraph" w:styleId="BodyTextIndent2">
    <w:name w:val="Body Text Indent 2"/>
    <w:basedOn w:val="Normal"/>
    <w:link w:val="BodyTextIndent2Char"/>
    <w:uiPriority w:val="99"/>
    <w:rsid w:val="00827C8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827C87"/>
    <w:rPr>
      <w:rFonts w:cs="Times New Roman"/>
    </w:rPr>
  </w:style>
  <w:style w:type="paragraph" w:styleId="BodyTextIndent3">
    <w:name w:val="Body Text Indent 3"/>
    <w:basedOn w:val="Normal"/>
    <w:link w:val="BodyTextIndent3Char"/>
    <w:uiPriority w:val="99"/>
    <w:rsid w:val="00827C8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827C87"/>
    <w:rPr>
      <w:rFonts w:cs="Times New Roman"/>
      <w:sz w:val="16"/>
      <w:szCs w:val="16"/>
    </w:rPr>
  </w:style>
  <w:style w:type="paragraph" w:styleId="Caption">
    <w:name w:val="caption"/>
    <w:basedOn w:val="Normal"/>
    <w:next w:val="Normal"/>
    <w:uiPriority w:val="99"/>
    <w:qFormat/>
    <w:rsid w:val="00827C87"/>
    <w:pPr>
      <w:spacing w:after="200" w:line="240" w:lineRule="auto"/>
    </w:pPr>
    <w:rPr>
      <w:i/>
      <w:iCs/>
      <w:color w:val="0E2841"/>
      <w:sz w:val="18"/>
      <w:szCs w:val="18"/>
    </w:rPr>
  </w:style>
  <w:style w:type="paragraph" w:styleId="Closing">
    <w:name w:val="Closing"/>
    <w:basedOn w:val="Normal"/>
    <w:link w:val="ClosingChar"/>
    <w:uiPriority w:val="99"/>
    <w:rsid w:val="00827C87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locked/>
    <w:rsid w:val="00827C87"/>
    <w:rPr>
      <w:rFonts w:cs="Times New Roman"/>
    </w:rPr>
  </w:style>
  <w:style w:type="paragraph" w:styleId="CommentText">
    <w:name w:val="annotation text"/>
    <w:basedOn w:val="Normal"/>
    <w:link w:val="CommentTextChar"/>
    <w:uiPriority w:val="99"/>
    <w:rsid w:val="00827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827C8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827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827C87"/>
    <w:rPr>
      <w:b/>
      <w:bCs/>
    </w:rPr>
  </w:style>
  <w:style w:type="paragraph" w:styleId="Date">
    <w:name w:val="Date"/>
    <w:basedOn w:val="Normal"/>
    <w:next w:val="Normal"/>
    <w:link w:val="DateChar"/>
    <w:uiPriority w:val="99"/>
    <w:rsid w:val="00827C87"/>
  </w:style>
  <w:style w:type="character" w:customStyle="1" w:styleId="DateChar">
    <w:name w:val="Date Char"/>
    <w:basedOn w:val="DefaultParagraphFont"/>
    <w:link w:val="Date"/>
    <w:uiPriority w:val="99"/>
    <w:locked/>
    <w:rsid w:val="00827C87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827C8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rsid w:val="00827C8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locked/>
    <w:rsid w:val="00827C87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827C8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827C87"/>
    <w:rPr>
      <w:rFonts w:cs="Times New Roman"/>
      <w:sz w:val="20"/>
      <w:szCs w:val="20"/>
    </w:rPr>
  </w:style>
  <w:style w:type="paragraph" w:styleId="EnvelopeAddress">
    <w:name w:val="envelope address"/>
    <w:basedOn w:val="Normal"/>
    <w:uiPriority w:val="99"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ptos Display" w:eastAsia="等? Light" w:hAnsi="Aptos Display"/>
    </w:rPr>
  </w:style>
  <w:style w:type="paragraph" w:styleId="EnvelopeReturn">
    <w:name w:val="envelope return"/>
    <w:basedOn w:val="Normal"/>
    <w:uiPriority w:val="99"/>
    <w:rsid w:val="00827C87"/>
    <w:pPr>
      <w:spacing w:after="0" w:line="240" w:lineRule="auto"/>
    </w:pPr>
    <w:rPr>
      <w:rFonts w:ascii="Aptos Display" w:eastAsia="等? Light" w:hAnsi="Aptos Display"/>
      <w:sz w:val="20"/>
      <w:szCs w:val="20"/>
    </w:rPr>
  </w:style>
  <w:style w:type="paragraph" w:styleId="Footer">
    <w:name w:val="footer"/>
    <w:basedOn w:val="Normal"/>
    <w:link w:val="FooterChar"/>
    <w:uiPriority w:val="99"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27C87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rsid w:val="00827C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827C87"/>
    <w:rPr>
      <w:rFonts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27C87"/>
    <w:rPr>
      <w:rFonts w:cs="Times New Roman"/>
    </w:rPr>
  </w:style>
  <w:style w:type="paragraph" w:styleId="HTMLAddress">
    <w:name w:val="HTML Address"/>
    <w:basedOn w:val="Normal"/>
    <w:link w:val="HTMLAddressChar"/>
    <w:uiPriority w:val="99"/>
    <w:rsid w:val="00827C8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locked/>
    <w:rsid w:val="00827C87"/>
    <w:rPr>
      <w:rFonts w:cs="Times New Roman"/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827C87"/>
    <w:rPr>
      <w:rFonts w:ascii="Consolas" w:hAnsi="Consolas" w:cs="Times New Roman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rsid w:val="00827C87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rsid w:val="00827C87"/>
    <w:rPr>
      <w:rFonts w:ascii="Aptos Display" w:eastAsia="等? Light" w:hAnsi="Aptos Display"/>
      <w:b/>
      <w:bCs/>
    </w:rPr>
  </w:style>
  <w:style w:type="paragraph" w:styleId="List">
    <w:name w:val="List"/>
    <w:basedOn w:val="Normal"/>
    <w:uiPriority w:val="99"/>
    <w:rsid w:val="00827C87"/>
    <w:pPr>
      <w:ind w:left="360" w:hanging="360"/>
      <w:contextualSpacing/>
    </w:pPr>
  </w:style>
  <w:style w:type="paragraph" w:styleId="List2">
    <w:name w:val="List 2"/>
    <w:basedOn w:val="Normal"/>
    <w:uiPriority w:val="99"/>
    <w:rsid w:val="00827C87"/>
    <w:pPr>
      <w:ind w:left="720" w:hanging="360"/>
      <w:contextualSpacing/>
    </w:pPr>
  </w:style>
  <w:style w:type="paragraph" w:styleId="List3">
    <w:name w:val="List 3"/>
    <w:basedOn w:val="Normal"/>
    <w:uiPriority w:val="99"/>
    <w:rsid w:val="00827C87"/>
    <w:pPr>
      <w:ind w:left="1080" w:hanging="360"/>
      <w:contextualSpacing/>
    </w:pPr>
  </w:style>
  <w:style w:type="paragraph" w:styleId="List4">
    <w:name w:val="List 4"/>
    <w:basedOn w:val="Normal"/>
    <w:uiPriority w:val="99"/>
    <w:rsid w:val="00827C87"/>
    <w:pPr>
      <w:ind w:left="1440" w:hanging="360"/>
      <w:contextualSpacing/>
    </w:pPr>
  </w:style>
  <w:style w:type="paragraph" w:styleId="List5">
    <w:name w:val="List 5"/>
    <w:basedOn w:val="Normal"/>
    <w:uiPriority w:val="99"/>
    <w:rsid w:val="00827C87"/>
    <w:pPr>
      <w:ind w:left="1800" w:hanging="360"/>
      <w:contextualSpacing/>
    </w:pPr>
  </w:style>
  <w:style w:type="paragraph" w:styleId="ListBullet">
    <w:name w:val="List Bullet"/>
    <w:basedOn w:val="Normal"/>
    <w:uiPriority w:val="99"/>
    <w:rsid w:val="00827C8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rsid w:val="00827C8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rsid w:val="00827C8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rsid w:val="00827C8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rsid w:val="00827C8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rsid w:val="00827C8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rsid w:val="00827C8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rsid w:val="00827C8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rsid w:val="00827C8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rsid w:val="00827C8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rsid w:val="00827C8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rsid w:val="00827C8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rsid w:val="00827C8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rsid w:val="00827C8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rsid w:val="00827C87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8" w:lineRule="auto"/>
    </w:pPr>
    <w:rPr>
      <w:rFonts w:ascii="Consolas" w:hAnsi="Consolas"/>
      <w:kern w:val="2"/>
      <w:sz w:val="20"/>
      <w:szCs w:val="20"/>
      <w:lang w:val="en-US" w:eastAsia="zh-CN"/>
    </w:rPr>
  </w:style>
  <w:style w:type="character" w:customStyle="1" w:styleId="MacroTextChar">
    <w:name w:val="Macro Text Char"/>
    <w:basedOn w:val="DefaultParagraphFont"/>
    <w:link w:val="MacroText"/>
    <w:uiPriority w:val="99"/>
    <w:locked/>
    <w:rsid w:val="00827C87"/>
    <w:rPr>
      <w:rFonts w:ascii="Consolas" w:hAnsi="Consolas" w:cs="Times New Roman"/>
      <w:kern w:val="2"/>
      <w:lang w:val="en-US" w:eastAsia="zh-CN" w:bidi="ar-SA"/>
    </w:rPr>
  </w:style>
  <w:style w:type="paragraph" w:styleId="MessageHeader">
    <w:name w:val="Message Header"/>
    <w:basedOn w:val="Normal"/>
    <w:link w:val="MessageHeaderChar"/>
    <w:uiPriority w:val="99"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Aptos Display" w:eastAsia="等? Light" w:hAnsi="Aptos Display"/>
    </w:rPr>
  </w:style>
  <w:style w:type="character" w:customStyle="1" w:styleId="MessageHeaderChar">
    <w:name w:val="Message Header Char"/>
    <w:basedOn w:val="DefaultParagraphFont"/>
    <w:link w:val="MessageHeader"/>
    <w:uiPriority w:val="99"/>
    <w:locked/>
    <w:rsid w:val="00827C87"/>
    <w:rPr>
      <w:rFonts w:ascii="Aptos Display" w:eastAsia="等? Light" w:hAnsi="Aptos Display" w:cs="Times New Roman"/>
      <w:shd w:val="pct20" w:color="auto" w:fill="auto"/>
    </w:rPr>
  </w:style>
  <w:style w:type="paragraph" w:styleId="NoSpacing">
    <w:name w:val="No Spacing"/>
    <w:uiPriority w:val="99"/>
    <w:qFormat/>
    <w:rsid w:val="00827C87"/>
    <w:rPr>
      <w:kern w:val="2"/>
      <w:sz w:val="24"/>
      <w:szCs w:val="24"/>
      <w:lang w:val="en-US" w:eastAsia="zh-CN"/>
    </w:rPr>
  </w:style>
  <w:style w:type="paragraph" w:styleId="NormalWeb">
    <w:name w:val="Normal (Web)"/>
    <w:basedOn w:val="Normal"/>
    <w:uiPriority w:val="99"/>
    <w:rsid w:val="00827C87"/>
  </w:style>
  <w:style w:type="paragraph" w:styleId="NormalIndent">
    <w:name w:val="Normal Indent"/>
    <w:basedOn w:val="Normal"/>
    <w:uiPriority w:val="99"/>
    <w:rsid w:val="00827C8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rsid w:val="00827C8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locked/>
    <w:rsid w:val="00827C87"/>
    <w:rPr>
      <w:rFonts w:cs="Times New Roman"/>
    </w:rPr>
  </w:style>
  <w:style w:type="paragraph" w:styleId="PlainText">
    <w:name w:val="Plain Text"/>
    <w:basedOn w:val="Normal"/>
    <w:link w:val="PlainTextChar"/>
    <w:uiPriority w:val="99"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827C87"/>
    <w:rPr>
      <w:rFonts w:ascii="Consolas" w:hAnsi="Consolas" w:cs="Times New Roman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rsid w:val="00827C87"/>
  </w:style>
  <w:style w:type="character" w:customStyle="1" w:styleId="SalutationChar">
    <w:name w:val="Salutation Char"/>
    <w:basedOn w:val="DefaultParagraphFont"/>
    <w:link w:val="Salutation"/>
    <w:uiPriority w:val="99"/>
    <w:locked/>
    <w:rsid w:val="00827C87"/>
    <w:rPr>
      <w:rFonts w:cs="Times New Roman"/>
    </w:rPr>
  </w:style>
  <w:style w:type="paragraph" w:styleId="Signature">
    <w:name w:val="Signature"/>
    <w:basedOn w:val="Normal"/>
    <w:link w:val="SignatureChar"/>
    <w:uiPriority w:val="99"/>
    <w:rsid w:val="00827C87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locked/>
    <w:rsid w:val="00827C87"/>
    <w:rPr>
      <w:rFonts w:cs="Times New Roman"/>
    </w:rPr>
  </w:style>
  <w:style w:type="paragraph" w:styleId="TableofAuthorities">
    <w:name w:val="table of authorities"/>
    <w:basedOn w:val="Normal"/>
    <w:next w:val="Normal"/>
    <w:uiPriority w:val="99"/>
    <w:rsid w:val="00827C87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rsid w:val="00827C87"/>
    <w:pPr>
      <w:spacing w:after="0"/>
    </w:pPr>
  </w:style>
  <w:style w:type="paragraph" w:styleId="TOAHeading">
    <w:name w:val="toa heading"/>
    <w:basedOn w:val="Normal"/>
    <w:next w:val="Normal"/>
    <w:uiPriority w:val="99"/>
    <w:rsid w:val="00827C87"/>
    <w:pPr>
      <w:spacing w:before="120"/>
    </w:pPr>
    <w:rPr>
      <w:rFonts w:ascii="Aptos Display" w:eastAsia="等? Light" w:hAnsi="Aptos Display"/>
      <w:b/>
      <w:bCs/>
    </w:rPr>
  </w:style>
  <w:style w:type="paragraph" w:styleId="TOC1">
    <w:name w:val="toc 1"/>
    <w:basedOn w:val="Normal"/>
    <w:next w:val="Normal"/>
    <w:autoRedefine/>
    <w:uiPriority w:val="99"/>
    <w:rsid w:val="00827C87"/>
    <w:pPr>
      <w:spacing w:after="100"/>
    </w:pPr>
  </w:style>
  <w:style w:type="paragraph" w:styleId="TOC2">
    <w:name w:val="toc 2"/>
    <w:basedOn w:val="Normal"/>
    <w:next w:val="Normal"/>
    <w:autoRedefine/>
    <w:uiPriority w:val="99"/>
    <w:rsid w:val="00827C8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99"/>
    <w:rsid w:val="00827C8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99"/>
    <w:rsid w:val="00827C8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99"/>
    <w:rsid w:val="00827C8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99"/>
    <w:rsid w:val="00827C8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99"/>
    <w:rsid w:val="00827C8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99"/>
    <w:rsid w:val="00827C8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9"/>
    <w:rsid w:val="00827C8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99"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ColorfulGrid">
    <w:name w:val="Colorful Grid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1E4F5"/>
    </w:tcPr>
    <w:tblStylePr w:type="firstRow">
      <w:rPr>
        <w:rFonts w:cs="Times New Roman"/>
        <w:b/>
        <w:bCs/>
      </w:rPr>
      <w:tblPr/>
      <w:tcPr>
        <w:shd w:val="clear" w:color="auto" w:fill="83CAEB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83CAEB"/>
      </w:tcPr>
    </w:tblStylePr>
    <w:tblStylePr w:type="firstCol">
      <w:rPr>
        <w:rFonts w:cs="Times New Roman"/>
        <w:color w:val="FFFFFF"/>
      </w:rPr>
      <w:tblPr/>
      <w:tcPr>
        <w:shd w:val="clear" w:color="auto" w:fill="0F4761"/>
      </w:tcPr>
    </w:tblStylePr>
    <w:tblStylePr w:type="lastCol">
      <w:rPr>
        <w:rFonts w:cs="Times New Roman"/>
        <w:color w:val="FFFFFF"/>
      </w:rPr>
      <w:tblPr/>
      <w:tcPr>
        <w:shd w:val="clear" w:color="auto" w:fill="0F4761"/>
      </w:tcPr>
    </w:tblStylePr>
    <w:tblStylePr w:type="band1Vert">
      <w:rPr>
        <w:rFonts w:cs="Times New Roman"/>
      </w:rPr>
      <w:tblPr/>
      <w:tcPr>
        <w:shd w:val="clear" w:color="auto" w:fill="64BDE6"/>
      </w:tcPr>
    </w:tblStylePr>
    <w:tblStylePr w:type="band1Horz">
      <w:rPr>
        <w:rFonts w:cs="Times New Roman"/>
      </w:rPr>
      <w:tblPr/>
      <w:tcPr>
        <w:shd w:val="clear" w:color="auto" w:fill="64BDE6"/>
      </w:tcPr>
    </w:tblStylePr>
  </w:style>
  <w:style w:type="table" w:styleId="ColorfulGrid-Accent2">
    <w:name w:val="Colorful Grid Accent 2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2D5"/>
    </w:tcPr>
    <w:tblStylePr w:type="firstRow">
      <w:rPr>
        <w:rFonts w:cs="Times New Roman"/>
        <w:b/>
        <w:bCs/>
      </w:rPr>
      <w:tblPr/>
      <w:tcPr>
        <w:shd w:val="clear" w:color="auto" w:fill="F6C5AC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F6C5AC"/>
      </w:tcPr>
    </w:tblStylePr>
    <w:tblStylePr w:type="firstCol">
      <w:rPr>
        <w:rFonts w:cs="Times New Roman"/>
        <w:color w:val="FFFFFF"/>
      </w:rPr>
      <w:tblPr/>
      <w:tcPr>
        <w:shd w:val="clear" w:color="auto" w:fill="BF4E14"/>
      </w:tcPr>
    </w:tblStylePr>
    <w:tblStylePr w:type="lastCol">
      <w:rPr>
        <w:rFonts w:cs="Times New Roman"/>
        <w:color w:val="FFFFFF"/>
      </w:rPr>
      <w:tblPr/>
      <w:tcPr>
        <w:shd w:val="clear" w:color="auto" w:fill="BF4E14"/>
      </w:tcPr>
    </w:tblStylePr>
    <w:tblStylePr w:type="band1Vert">
      <w:rPr>
        <w:rFonts w:cs="Times New Roman"/>
      </w:rPr>
      <w:tblPr/>
      <w:tcPr>
        <w:shd w:val="clear" w:color="auto" w:fill="F4B798"/>
      </w:tcPr>
    </w:tblStylePr>
    <w:tblStylePr w:type="band1Horz">
      <w:rPr>
        <w:rFonts w:cs="Times New Roman"/>
      </w:rPr>
      <w:tblPr/>
      <w:tcPr>
        <w:shd w:val="clear" w:color="auto" w:fill="F4B798"/>
      </w:tcPr>
    </w:tblStylePr>
  </w:style>
  <w:style w:type="table" w:styleId="ColorfulGrid-Accent3">
    <w:name w:val="Colorful Grid Accent 3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1F0C7"/>
    </w:tcPr>
    <w:tblStylePr w:type="firstRow">
      <w:rPr>
        <w:rFonts w:cs="Times New Roman"/>
        <w:b/>
        <w:bCs/>
      </w:rPr>
      <w:tblPr/>
      <w:tcPr>
        <w:shd w:val="clear" w:color="auto" w:fill="84E290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84E290"/>
      </w:tcPr>
    </w:tblStylePr>
    <w:tblStylePr w:type="firstCol">
      <w:rPr>
        <w:rFonts w:cs="Times New Roman"/>
        <w:color w:val="FFFFFF"/>
      </w:rPr>
      <w:tblPr/>
      <w:tcPr>
        <w:shd w:val="clear" w:color="auto" w:fill="124F1A"/>
      </w:tcPr>
    </w:tblStylePr>
    <w:tblStylePr w:type="lastCol">
      <w:rPr>
        <w:rFonts w:cs="Times New Roman"/>
        <w:color w:val="FFFFFF"/>
      </w:rPr>
      <w:tblPr/>
      <w:tcPr>
        <w:shd w:val="clear" w:color="auto" w:fill="124F1A"/>
      </w:tcPr>
    </w:tblStylePr>
    <w:tblStylePr w:type="band1Vert">
      <w:rPr>
        <w:rFonts w:cs="Times New Roman"/>
      </w:rPr>
      <w:tblPr/>
      <w:tcPr>
        <w:shd w:val="clear" w:color="auto" w:fill="66DB75"/>
      </w:tcPr>
    </w:tblStylePr>
    <w:tblStylePr w:type="band1Horz">
      <w:rPr>
        <w:rFonts w:cs="Times New Roman"/>
      </w:rPr>
      <w:tblPr/>
      <w:tcPr>
        <w:shd w:val="clear" w:color="auto" w:fill="66DB75"/>
      </w:tcPr>
    </w:tblStylePr>
  </w:style>
  <w:style w:type="table" w:styleId="ColorfulGrid-Accent4">
    <w:name w:val="Colorful Grid Accent 4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AEDFB"/>
    </w:tcPr>
    <w:tblStylePr w:type="firstRow">
      <w:rPr>
        <w:rFonts w:cs="Times New Roman"/>
        <w:b/>
        <w:bCs/>
      </w:rPr>
      <w:tblPr/>
      <w:tcPr>
        <w:shd w:val="clear" w:color="auto" w:fill="95DCF7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5DCF7"/>
      </w:tcPr>
    </w:tblStylePr>
    <w:tblStylePr w:type="firstCol">
      <w:rPr>
        <w:rFonts w:cs="Times New Roman"/>
        <w:color w:val="FFFFFF"/>
      </w:rPr>
      <w:tblPr/>
      <w:tcPr>
        <w:shd w:val="clear" w:color="auto" w:fill="0B769F"/>
      </w:tcPr>
    </w:tblStylePr>
    <w:tblStylePr w:type="lastCol">
      <w:rPr>
        <w:rFonts w:cs="Times New Roman"/>
        <w:color w:val="FFFFFF"/>
      </w:rPr>
      <w:tblPr/>
      <w:tcPr>
        <w:shd w:val="clear" w:color="auto" w:fill="0B769F"/>
      </w:tcPr>
    </w:tblStylePr>
    <w:tblStylePr w:type="band1Vert">
      <w:rPr>
        <w:rFonts w:cs="Times New Roman"/>
      </w:rPr>
      <w:tblPr/>
      <w:tcPr>
        <w:shd w:val="clear" w:color="auto" w:fill="7BD3F5"/>
      </w:tcPr>
    </w:tblStylePr>
    <w:tblStylePr w:type="band1Horz">
      <w:rPr>
        <w:rFonts w:cs="Times New Roman"/>
      </w:rPr>
      <w:tblPr/>
      <w:tcPr>
        <w:shd w:val="clear" w:color="auto" w:fill="7BD3F5"/>
      </w:tcPr>
    </w:tblStylePr>
  </w:style>
  <w:style w:type="table" w:styleId="ColorfulGrid-Accent5">
    <w:name w:val="Colorful Grid Accent 5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CEED"/>
    </w:tcPr>
    <w:tblStylePr w:type="firstRow">
      <w:rPr>
        <w:rFonts w:cs="Times New Roman"/>
        <w:b/>
        <w:bCs/>
      </w:rPr>
      <w:tblPr/>
      <w:tcPr>
        <w:shd w:val="clear" w:color="auto" w:fill="E59EDC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E59EDC"/>
      </w:tcPr>
    </w:tblStylePr>
    <w:tblStylePr w:type="firstCol">
      <w:rPr>
        <w:rFonts w:cs="Times New Roman"/>
        <w:color w:val="FFFFFF"/>
      </w:rPr>
      <w:tblPr/>
      <w:tcPr>
        <w:shd w:val="clear" w:color="auto" w:fill="77206D"/>
      </w:tcPr>
    </w:tblStylePr>
    <w:tblStylePr w:type="lastCol">
      <w:rPr>
        <w:rFonts w:cs="Times New Roman"/>
        <w:color w:val="FFFFFF"/>
      </w:rPr>
      <w:tblPr/>
      <w:tcPr>
        <w:shd w:val="clear" w:color="auto" w:fill="77206D"/>
      </w:tcPr>
    </w:tblStylePr>
    <w:tblStylePr w:type="band1Vert">
      <w:rPr>
        <w:rFonts w:cs="Times New Roman"/>
      </w:rPr>
      <w:tblPr/>
      <w:tcPr>
        <w:shd w:val="clear" w:color="auto" w:fill="DE86D4"/>
      </w:tcPr>
    </w:tblStylePr>
    <w:tblStylePr w:type="band1Horz">
      <w:rPr>
        <w:rFonts w:cs="Times New Roman"/>
      </w:rPr>
      <w:tblPr/>
      <w:tcPr>
        <w:shd w:val="clear" w:color="auto" w:fill="DE86D4"/>
      </w:tcPr>
    </w:tblStylePr>
  </w:style>
  <w:style w:type="table" w:styleId="ColorfulGrid-Accent6">
    <w:name w:val="Colorful Grid Accent 6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F2D0"/>
    </w:tcPr>
    <w:tblStylePr w:type="firstRow">
      <w:rPr>
        <w:rFonts w:cs="Times New Roman"/>
        <w:b/>
        <w:bCs/>
      </w:rPr>
      <w:tblPr/>
      <w:tcPr>
        <w:shd w:val="clear" w:color="auto" w:fill="B3E5A1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3E5A1"/>
      </w:tcPr>
    </w:tblStylePr>
    <w:tblStylePr w:type="firstCol">
      <w:rPr>
        <w:rFonts w:cs="Times New Roman"/>
        <w:color w:val="FFFFFF"/>
      </w:rPr>
      <w:tblPr/>
      <w:tcPr>
        <w:shd w:val="clear" w:color="auto" w:fill="3A7C22"/>
      </w:tcPr>
    </w:tblStylePr>
    <w:tblStylePr w:type="lastCol">
      <w:rPr>
        <w:rFonts w:cs="Times New Roman"/>
        <w:color w:val="FFFFFF"/>
      </w:rPr>
      <w:tblPr/>
      <w:tcPr>
        <w:shd w:val="clear" w:color="auto" w:fill="3A7C22"/>
      </w:tcPr>
    </w:tblStylePr>
    <w:tblStylePr w:type="band1Vert">
      <w:rPr>
        <w:rFonts w:cs="Times New Roman"/>
      </w:rPr>
      <w:tblPr/>
      <w:tcPr>
        <w:shd w:val="clear" w:color="auto" w:fill="A0DF8A"/>
      </w:tcPr>
    </w:tblStylePr>
    <w:tblStylePr w:type="band1Horz">
      <w:rPr>
        <w:rFonts w:cs="Times New Roman"/>
      </w:rPr>
      <w:tblPr/>
      <w:tcPr>
        <w:shd w:val="clear" w:color="auto" w:fill="A0DF8A"/>
      </w:tcPr>
    </w:tblStylePr>
  </w:style>
  <w:style w:type="table" w:styleId="ColorfulList">
    <w:name w:val="Colorful List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5416"/>
      </w:tcPr>
    </w:tblStylePr>
    <w:tblStylePr w:type="lastRow">
      <w:rPr>
        <w:rFonts w:cs="Times New Roman"/>
        <w:b/>
        <w:bCs/>
        <w:color w:val="CC541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0F2FA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5416"/>
      </w:tcPr>
    </w:tblStylePr>
    <w:tblStylePr w:type="lastRow">
      <w:rPr>
        <w:rFonts w:cs="Times New Roman"/>
        <w:b/>
        <w:bCs/>
        <w:color w:val="CC541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/>
      </w:tcPr>
    </w:tblStylePr>
    <w:tblStylePr w:type="band1Horz">
      <w:rPr>
        <w:rFonts w:cs="Times New Roman"/>
      </w:rPr>
      <w:tblPr/>
      <w:tcPr>
        <w:shd w:val="clear" w:color="auto" w:fill="C1E4F5"/>
      </w:tcPr>
    </w:tblStylePr>
  </w:style>
  <w:style w:type="table" w:styleId="ColorfulList-Accent2">
    <w:name w:val="Colorful List Accent 2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F0EA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5416"/>
      </w:tcPr>
    </w:tblStylePr>
    <w:tblStylePr w:type="lastRow">
      <w:rPr>
        <w:rFonts w:cs="Times New Roman"/>
        <w:b/>
        <w:bCs/>
        <w:color w:val="CC541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/>
      </w:tcPr>
    </w:tblStylePr>
    <w:tblStylePr w:type="band1Horz">
      <w:rPr>
        <w:rFonts w:cs="Times New Roman"/>
      </w:rPr>
      <w:tblPr/>
      <w:tcPr>
        <w:shd w:val="clear" w:color="auto" w:fill="FAE2D5"/>
      </w:tcPr>
    </w:tblStylePr>
  </w:style>
  <w:style w:type="table" w:styleId="ColorfulList-Accent3">
    <w:name w:val="Colorful List Accent 3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0F8E3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C7EAA"/>
      </w:tcPr>
    </w:tblStylePr>
    <w:tblStylePr w:type="lastRow">
      <w:rPr>
        <w:rFonts w:cs="Times New Roman"/>
        <w:b/>
        <w:bCs/>
        <w:color w:val="0C7EA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/>
      </w:tcPr>
    </w:tblStylePr>
    <w:tblStylePr w:type="band1Horz">
      <w:rPr>
        <w:rFonts w:cs="Times New Roman"/>
      </w:rPr>
      <w:tblPr/>
      <w:tcPr>
        <w:shd w:val="clear" w:color="auto" w:fill="C1F0C7"/>
      </w:tcPr>
    </w:tblStylePr>
  </w:style>
  <w:style w:type="table" w:styleId="ColorfulList-Accent4">
    <w:name w:val="Colorful List Accent 4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F6FD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14551C"/>
      </w:tcPr>
    </w:tblStylePr>
    <w:tblStylePr w:type="lastRow">
      <w:rPr>
        <w:rFonts w:cs="Times New Roman"/>
        <w:b/>
        <w:bCs/>
        <w:color w:val="14551C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/>
      </w:tcPr>
    </w:tblStylePr>
    <w:tblStylePr w:type="band1Horz">
      <w:rPr>
        <w:rFonts w:cs="Times New Roman"/>
      </w:rPr>
      <w:tblPr/>
      <w:tcPr>
        <w:shd w:val="clear" w:color="auto" w:fill="CAEDFB"/>
      </w:tcPr>
    </w:tblStylePr>
  </w:style>
  <w:style w:type="table" w:styleId="ColorfulList-Accent5">
    <w:name w:val="Colorful List Accent 5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7F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E8524"/>
      </w:tcPr>
    </w:tblStylePr>
    <w:tblStylePr w:type="lastRow">
      <w:rPr>
        <w:rFonts w:cs="Times New Roman"/>
        <w:b/>
        <w:bCs/>
        <w:color w:val="3E852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/>
      </w:tcPr>
    </w:tblStylePr>
    <w:tblStylePr w:type="band1Horz">
      <w:rPr>
        <w:rFonts w:cs="Times New Roman"/>
      </w:rPr>
      <w:tblPr/>
      <w:tcPr>
        <w:shd w:val="clear" w:color="auto" w:fill="F2CEED"/>
      </w:tcPr>
    </w:tblStylePr>
  </w:style>
  <w:style w:type="table" w:styleId="ColorfulList-Accent6">
    <w:name w:val="Colorful List Accent 6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8E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F2275"/>
      </w:tcPr>
    </w:tblStylePr>
    <w:tblStylePr w:type="lastRow">
      <w:rPr>
        <w:rFonts w:cs="Times New Roman"/>
        <w:b/>
        <w:bCs/>
        <w:color w:val="7F227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/>
      </w:tcPr>
    </w:tblStylePr>
    <w:tblStylePr w:type="band1Horz">
      <w:rPr>
        <w:rFonts w:cs="Times New Roman"/>
      </w:rPr>
      <w:tblPr/>
      <w:tcPr>
        <w:shd w:val="clear" w:color="auto" w:fill="D9F2D0"/>
      </w:tcPr>
    </w:tblStylePr>
  </w:style>
  <w:style w:type="table" w:styleId="ColorfulShading">
    <w:name w:val="Colorful Shading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E97132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E9713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1">
    <w:name w:val="Colorful Shading Accent 1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E97132"/>
        <w:left w:val="single" w:sz="4" w:space="0" w:color="156082"/>
        <w:bottom w:val="single" w:sz="4" w:space="0" w:color="156082"/>
        <w:right w:val="single" w:sz="4" w:space="0" w:color="15608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0F2FA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E9713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C394D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C394D"/>
          <w:insideV w:val="nil"/>
        </w:tcBorders>
        <w:shd w:val="clear" w:color="auto" w:fill="0C394D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/>
      </w:tcPr>
    </w:tblStylePr>
    <w:tblStylePr w:type="band1Vert">
      <w:rPr>
        <w:rFonts w:cs="Times New Roman"/>
      </w:rPr>
      <w:tblPr/>
      <w:tcPr>
        <w:shd w:val="clear" w:color="auto" w:fill="83CAEB"/>
      </w:tcPr>
    </w:tblStylePr>
    <w:tblStylePr w:type="band1Horz">
      <w:rPr>
        <w:rFonts w:cs="Times New Roman"/>
      </w:rPr>
      <w:tblPr/>
      <w:tcPr>
        <w:shd w:val="clear" w:color="auto" w:fill="64BDE6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2">
    <w:name w:val="Colorful Shading Accent 2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E97132"/>
        <w:left w:val="single" w:sz="4" w:space="0" w:color="E97132"/>
        <w:bottom w:val="single" w:sz="4" w:space="0" w:color="E97132"/>
        <w:right w:val="single" w:sz="4" w:space="0" w:color="E9713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F0EA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E9713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93F1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93F10"/>
          <w:insideV w:val="nil"/>
        </w:tcBorders>
        <w:shd w:val="clear" w:color="auto" w:fill="993F1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/>
      </w:tcPr>
    </w:tblStylePr>
    <w:tblStylePr w:type="band1Vert">
      <w:rPr>
        <w:rFonts w:cs="Times New Roman"/>
      </w:rPr>
      <w:tblPr/>
      <w:tcPr>
        <w:shd w:val="clear" w:color="auto" w:fill="F6C5AC"/>
      </w:tcPr>
    </w:tblStylePr>
    <w:tblStylePr w:type="band1Horz">
      <w:rPr>
        <w:rFonts w:cs="Times New Roman"/>
      </w:rPr>
      <w:tblPr/>
      <w:tcPr>
        <w:shd w:val="clear" w:color="auto" w:fill="F4B798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3">
    <w:name w:val="Colorful Shading Accent 3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0F9ED5"/>
        <w:left w:val="single" w:sz="4" w:space="0" w:color="196B24"/>
        <w:bottom w:val="single" w:sz="4" w:space="0" w:color="196B24"/>
        <w:right w:val="single" w:sz="4" w:space="0" w:color="196B24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0F8E3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0F9ED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F4015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F4015"/>
          <w:insideV w:val="nil"/>
        </w:tcBorders>
        <w:shd w:val="clear" w:color="auto" w:fill="0F4015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/>
      </w:tcPr>
    </w:tblStylePr>
    <w:tblStylePr w:type="band1Vert">
      <w:rPr>
        <w:rFonts w:cs="Times New Roman"/>
      </w:rPr>
      <w:tblPr/>
      <w:tcPr>
        <w:shd w:val="clear" w:color="auto" w:fill="84E290"/>
      </w:tcPr>
    </w:tblStylePr>
    <w:tblStylePr w:type="band1Horz">
      <w:rPr>
        <w:rFonts w:cs="Times New Roman"/>
      </w:rPr>
      <w:tblPr/>
      <w:tcPr>
        <w:shd w:val="clear" w:color="auto" w:fill="66DB75"/>
      </w:tcPr>
    </w:tblStylePr>
  </w:style>
  <w:style w:type="table" w:styleId="ColorfulShading-Accent4">
    <w:name w:val="Colorful Shading Accent 4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196B24"/>
        <w:left w:val="single" w:sz="4" w:space="0" w:color="0F9ED5"/>
        <w:bottom w:val="single" w:sz="4" w:space="0" w:color="0F9ED5"/>
        <w:right w:val="single" w:sz="4" w:space="0" w:color="0F9ED5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F6F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196B2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95E7F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95E7F"/>
          <w:insideV w:val="nil"/>
        </w:tcBorders>
        <w:shd w:val="clear" w:color="auto" w:fill="095E7F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/>
      </w:tcPr>
    </w:tblStylePr>
    <w:tblStylePr w:type="band1Vert">
      <w:rPr>
        <w:rFonts w:cs="Times New Roman"/>
      </w:rPr>
      <w:tblPr/>
      <w:tcPr>
        <w:shd w:val="clear" w:color="auto" w:fill="95DCF7"/>
      </w:tcPr>
    </w:tblStylePr>
    <w:tblStylePr w:type="band1Horz">
      <w:rPr>
        <w:rFonts w:cs="Times New Roman"/>
      </w:rPr>
      <w:tblPr/>
      <w:tcPr>
        <w:shd w:val="clear" w:color="auto" w:fill="7BD3F5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5">
    <w:name w:val="Colorful Shading Accent 5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EA72E"/>
        <w:left w:val="single" w:sz="4" w:space="0" w:color="A02B93"/>
        <w:bottom w:val="single" w:sz="4" w:space="0" w:color="A02B93"/>
        <w:right w:val="single" w:sz="4" w:space="0" w:color="A02B93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7F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4EA72E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F1957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F1957"/>
          <w:insideV w:val="nil"/>
        </w:tcBorders>
        <w:shd w:val="clear" w:color="auto" w:fill="5F1957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/>
      </w:tcPr>
    </w:tblStylePr>
    <w:tblStylePr w:type="band1Vert">
      <w:rPr>
        <w:rFonts w:cs="Times New Roman"/>
      </w:rPr>
      <w:tblPr/>
      <w:tcPr>
        <w:shd w:val="clear" w:color="auto" w:fill="E59EDC"/>
      </w:tcPr>
    </w:tblStylePr>
    <w:tblStylePr w:type="band1Horz">
      <w:rPr>
        <w:rFonts w:cs="Times New Roman"/>
      </w:rPr>
      <w:tblPr/>
      <w:tcPr>
        <w:shd w:val="clear" w:color="auto" w:fill="DE86D4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Shading-Accent6">
    <w:name w:val="Colorful Shading Accent 6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A02B93"/>
        <w:left w:val="single" w:sz="4" w:space="0" w:color="4EA72E"/>
        <w:bottom w:val="single" w:sz="4" w:space="0" w:color="4EA72E"/>
        <w:right w:val="single" w:sz="4" w:space="0" w:color="4EA72E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8E8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A02B93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E641B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E641B"/>
          <w:insideV w:val="nil"/>
        </w:tcBorders>
        <w:shd w:val="clear" w:color="auto" w:fill="2E641B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/>
      </w:tcPr>
    </w:tblStylePr>
    <w:tblStylePr w:type="band1Vert">
      <w:rPr>
        <w:rFonts w:cs="Times New Roman"/>
      </w:rPr>
      <w:tblPr/>
      <w:tcPr>
        <w:shd w:val="clear" w:color="auto" w:fill="B3E5A1"/>
      </w:tcPr>
    </w:tblStylePr>
    <w:tblStylePr w:type="band1Horz">
      <w:rPr>
        <w:rFonts w:cs="Times New Roman"/>
      </w:rPr>
      <w:tblPr/>
      <w:tcPr>
        <w:shd w:val="clear" w:color="auto" w:fill="A0DF8A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DarkList">
    <w:name w:val="Dark List"/>
    <w:basedOn w:val="TableNormal"/>
    <w:uiPriority w:val="99"/>
    <w:rsid w:val="00827C87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99"/>
    <w:rsid w:val="00827C87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56082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A2F4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F4761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F4761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/>
      </w:tcPr>
    </w:tblStylePr>
  </w:style>
  <w:style w:type="table" w:styleId="DarkList-Accent2">
    <w:name w:val="Dark List Accent 2"/>
    <w:basedOn w:val="TableNormal"/>
    <w:uiPriority w:val="99"/>
    <w:rsid w:val="00827C87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97132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F340D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F4E14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F4E14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/>
      </w:tcPr>
    </w:tblStylePr>
  </w:style>
  <w:style w:type="table" w:styleId="DarkList-Accent3">
    <w:name w:val="Dark List Accent 3"/>
    <w:basedOn w:val="TableNormal"/>
    <w:uiPriority w:val="99"/>
    <w:rsid w:val="00827C87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96B24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C351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124F1A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124F1A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/>
      </w:tcPr>
    </w:tblStylePr>
  </w:style>
  <w:style w:type="table" w:styleId="DarkList-Accent4">
    <w:name w:val="Dark List Accent 4"/>
    <w:basedOn w:val="TableNormal"/>
    <w:uiPriority w:val="99"/>
    <w:rsid w:val="00827C87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F9ED5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74E69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B769F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B769F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/>
      </w:tcPr>
    </w:tblStylePr>
  </w:style>
  <w:style w:type="table" w:styleId="DarkList-Accent5">
    <w:name w:val="Dark List Accent 5"/>
    <w:basedOn w:val="TableNormal"/>
    <w:uiPriority w:val="99"/>
    <w:rsid w:val="00827C87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02B93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F1548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7206D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7206D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/>
      </w:tcPr>
    </w:tblStylePr>
  </w:style>
  <w:style w:type="table" w:styleId="DarkList-Accent6">
    <w:name w:val="Dark List Accent 6"/>
    <w:basedOn w:val="TableNormal"/>
    <w:uiPriority w:val="99"/>
    <w:rsid w:val="00827C87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EA72E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65317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A7C22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A7C22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/>
      </w:tcPr>
    </w:tblStylePr>
  </w:style>
  <w:style w:type="table" w:customStyle="1" w:styleId="GridTable1Light">
    <w:name w:val="Grid Table 1 Light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3CAEB"/>
        <w:left w:val="single" w:sz="4" w:space="0" w:color="83CAEB"/>
        <w:bottom w:val="single" w:sz="4" w:space="0" w:color="83CAEB"/>
        <w:right w:val="single" w:sz="4" w:space="0" w:color="83CAEB"/>
        <w:insideH w:val="single" w:sz="4" w:space="0" w:color="83CAEB"/>
        <w:insideV w:val="single" w:sz="4" w:space="0" w:color="83CAE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2">
    <w:name w:val="Grid Table 1 Light Accent 2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6C5AC"/>
        <w:left w:val="single" w:sz="4" w:space="0" w:color="F6C5AC"/>
        <w:bottom w:val="single" w:sz="4" w:space="0" w:color="F6C5AC"/>
        <w:right w:val="single" w:sz="4" w:space="0" w:color="F6C5AC"/>
        <w:insideH w:val="single" w:sz="4" w:space="0" w:color="F6C5AC"/>
        <w:insideV w:val="single" w:sz="4" w:space="0" w:color="F6C5A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3">
    <w:name w:val="Grid Table 1 Light Accent 3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4">
    <w:name w:val="Grid Table 1 Light Accent 4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DCF7"/>
        <w:left w:val="single" w:sz="4" w:space="0" w:color="95DCF7"/>
        <w:bottom w:val="single" w:sz="4" w:space="0" w:color="95DCF7"/>
        <w:right w:val="single" w:sz="4" w:space="0" w:color="95DCF7"/>
        <w:insideH w:val="single" w:sz="4" w:space="0" w:color="95DCF7"/>
        <w:insideV w:val="single" w:sz="4" w:space="0" w:color="95DCF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5">
    <w:name w:val="Grid Table 1 Light Accent 5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9EDC"/>
        <w:left w:val="single" w:sz="4" w:space="0" w:color="E59EDC"/>
        <w:bottom w:val="single" w:sz="4" w:space="0" w:color="E59EDC"/>
        <w:right w:val="single" w:sz="4" w:space="0" w:color="E59EDC"/>
        <w:insideH w:val="single" w:sz="4" w:space="0" w:color="E59EDC"/>
        <w:insideV w:val="single" w:sz="4" w:space="0" w:color="E59E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6">
    <w:name w:val="Grid Table 1 Light Accent 6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3E5A1"/>
        <w:left w:val="single" w:sz="4" w:space="0" w:color="B3E5A1"/>
        <w:bottom w:val="single" w:sz="4" w:space="0" w:color="B3E5A1"/>
        <w:right w:val="single" w:sz="4" w:space="0" w:color="B3E5A1"/>
        <w:insideH w:val="single" w:sz="4" w:space="0" w:color="B3E5A1"/>
        <w:insideV w:val="single" w:sz="4" w:space="0" w:color="B3E5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Accent1">
    <w:name w:val="Grid Table 2 Accent 1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45B0E1"/>
        <w:bottom w:val="single" w:sz="2" w:space="0" w:color="45B0E1"/>
        <w:insideH w:val="single" w:sz="2" w:space="0" w:color="45B0E1"/>
        <w:insideV w:val="single" w:sz="2" w:space="0" w:color="45B0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Accent2">
    <w:name w:val="Grid Table 2 Accent 2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F1A983"/>
        <w:bottom w:val="single" w:sz="2" w:space="0" w:color="F1A983"/>
        <w:insideH w:val="single" w:sz="2" w:space="0" w:color="F1A983"/>
        <w:insideV w:val="single" w:sz="2" w:space="0" w:color="F1A9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Accent3">
    <w:name w:val="Grid Table 2 Accent 3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47D459"/>
        <w:bottom w:val="single" w:sz="2" w:space="0" w:color="47D459"/>
        <w:insideH w:val="single" w:sz="2" w:space="0" w:color="47D459"/>
        <w:insideV w:val="single" w:sz="2" w:space="0" w:color="47D4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Accent4">
    <w:name w:val="Grid Table 2 Accent 4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60CAF3"/>
        <w:bottom w:val="single" w:sz="2" w:space="0" w:color="60CAF3"/>
        <w:insideH w:val="single" w:sz="2" w:space="0" w:color="60CAF3"/>
        <w:insideV w:val="single" w:sz="2" w:space="0" w:color="60CAF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Accent5">
    <w:name w:val="Grid Table 2 Accent 5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D86DCB"/>
        <w:bottom w:val="single" w:sz="2" w:space="0" w:color="D86DCB"/>
        <w:insideH w:val="single" w:sz="2" w:space="0" w:color="D86DCB"/>
        <w:insideV w:val="single" w:sz="2" w:space="0" w:color="D86DC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Accent6">
    <w:name w:val="Grid Table 2 Accent 6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8DD873"/>
        <w:bottom w:val="single" w:sz="2" w:space="0" w:color="8DD873"/>
        <w:insideH w:val="single" w:sz="2" w:space="0" w:color="8DD873"/>
        <w:insideV w:val="single" w:sz="2" w:space="0" w:color="8DD87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Accent1">
    <w:name w:val="Grid Table 3 Accent 1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Accent2">
    <w:name w:val="Grid Table 3 Accent 2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  <w:insideV w:val="single" w:sz="4" w:space="0" w:color="F1A9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Accent3">
    <w:name w:val="Grid Table 3 Accent 3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  <w:insideV w:val="single" w:sz="4" w:space="0" w:color="47D4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Accent4">
    <w:name w:val="Grid Table 3 Accent 4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CAF3"/>
        <w:left w:val="single" w:sz="4" w:space="0" w:color="60CAF3"/>
        <w:bottom w:val="single" w:sz="4" w:space="0" w:color="60CAF3"/>
        <w:right w:val="single" w:sz="4" w:space="0" w:color="60CAF3"/>
        <w:insideH w:val="single" w:sz="4" w:space="0" w:color="60CAF3"/>
        <w:insideV w:val="single" w:sz="4" w:space="0" w:color="60CAF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Accent5">
    <w:name w:val="Grid Table 3 Accent 5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86DCB"/>
        <w:left w:val="single" w:sz="4" w:space="0" w:color="D86DCB"/>
        <w:bottom w:val="single" w:sz="4" w:space="0" w:color="D86DCB"/>
        <w:right w:val="single" w:sz="4" w:space="0" w:color="D86DCB"/>
        <w:insideH w:val="single" w:sz="4" w:space="0" w:color="D86DCB"/>
        <w:insideV w:val="single" w:sz="4" w:space="0" w:color="D86DC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Accent6">
    <w:name w:val="Grid Table 3 Accent 6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Accent1">
    <w:name w:val="Grid Table 4 Accent 1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Accent2">
    <w:name w:val="Grid Table 4 Accent 2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  <w:insideV w:val="single" w:sz="4" w:space="0" w:color="F1A9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Accent3">
    <w:name w:val="Grid Table 4 Accent 3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  <w:insideV w:val="single" w:sz="4" w:space="0" w:color="47D4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Accent4">
    <w:name w:val="Grid Table 4 Accent 4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CAF3"/>
        <w:left w:val="single" w:sz="4" w:space="0" w:color="60CAF3"/>
        <w:bottom w:val="single" w:sz="4" w:space="0" w:color="60CAF3"/>
        <w:right w:val="single" w:sz="4" w:space="0" w:color="60CAF3"/>
        <w:insideH w:val="single" w:sz="4" w:space="0" w:color="60CAF3"/>
        <w:insideV w:val="single" w:sz="4" w:space="0" w:color="60CAF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Accent5">
    <w:name w:val="Grid Table 4 Accent 5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86DCB"/>
        <w:left w:val="single" w:sz="4" w:space="0" w:color="D86DCB"/>
        <w:bottom w:val="single" w:sz="4" w:space="0" w:color="D86DCB"/>
        <w:right w:val="single" w:sz="4" w:space="0" w:color="D86DCB"/>
        <w:insideH w:val="single" w:sz="4" w:space="0" w:color="D86DCB"/>
        <w:insideV w:val="single" w:sz="4" w:space="0" w:color="D86DC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Accent6">
    <w:name w:val="Grid Table 4 Accent 6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GridTable5DarkAccent1">
    <w:name w:val="Grid Table 5 Dark Accent 1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1E4F5"/>
    </w:tcPr>
  </w:style>
  <w:style w:type="table" w:customStyle="1" w:styleId="GridTable5DarkAccent2">
    <w:name w:val="Grid Table 5 Dark Accent 2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2D5"/>
    </w:tcPr>
  </w:style>
  <w:style w:type="table" w:customStyle="1" w:styleId="GridTable5DarkAccent3">
    <w:name w:val="Grid Table 5 Dark Accent 3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1F0C7"/>
    </w:tcPr>
  </w:style>
  <w:style w:type="table" w:customStyle="1" w:styleId="GridTable5DarkAccent4">
    <w:name w:val="Grid Table 5 Dark Accent 4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AEDFB"/>
    </w:tcPr>
  </w:style>
  <w:style w:type="table" w:customStyle="1" w:styleId="GridTable5DarkAccent5">
    <w:name w:val="Grid Table 5 Dark Accent 5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CEED"/>
    </w:tcPr>
  </w:style>
  <w:style w:type="table" w:customStyle="1" w:styleId="GridTable5DarkAccent6">
    <w:name w:val="Grid Table 5 Dark Accent 6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F2D0"/>
    </w:tcPr>
  </w:style>
  <w:style w:type="table" w:customStyle="1" w:styleId="GridTable6Colorful">
    <w:name w:val="Grid Table 6 Colorfu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Accent1">
    <w:name w:val="Grid Table 6 Colorful Accent 1"/>
    <w:uiPriority w:val="99"/>
    <w:rsid w:val="00827C87"/>
    <w:rPr>
      <w:color w:val="0F4761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Accent2">
    <w:name w:val="Grid Table 6 Colorful Accent 2"/>
    <w:uiPriority w:val="99"/>
    <w:rsid w:val="00827C87"/>
    <w:rPr>
      <w:color w:val="BF4E14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  <w:insideV w:val="single" w:sz="4" w:space="0" w:color="F1A9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Accent3">
    <w:name w:val="Grid Table 6 Colorful Accent 3"/>
    <w:uiPriority w:val="99"/>
    <w:rsid w:val="00827C87"/>
    <w:rPr>
      <w:color w:val="124F1A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  <w:insideV w:val="single" w:sz="4" w:space="0" w:color="47D4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Accent4">
    <w:name w:val="Grid Table 6 Colorful Accent 4"/>
    <w:uiPriority w:val="99"/>
    <w:rsid w:val="00827C87"/>
    <w:rPr>
      <w:color w:val="0B769F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CAF3"/>
        <w:left w:val="single" w:sz="4" w:space="0" w:color="60CAF3"/>
        <w:bottom w:val="single" w:sz="4" w:space="0" w:color="60CAF3"/>
        <w:right w:val="single" w:sz="4" w:space="0" w:color="60CAF3"/>
        <w:insideH w:val="single" w:sz="4" w:space="0" w:color="60CAF3"/>
        <w:insideV w:val="single" w:sz="4" w:space="0" w:color="60CAF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Accent5">
    <w:name w:val="Grid Table 6 Colorful Accent 5"/>
    <w:uiPriority w:val="99"/>
    <w:rsid w:val="00827C87"/>
    <w:rPr>
      <w:color w:val="77206D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86DCB"/>
        <w:left w:val="single" w:sz="4" w:space="0" w:color="D86DCB"/>
        <w:bottom w:val="single" w:sz="4" w:space="0" w:color="D86DCB"/>
        <w:right w:val="single" w:sz="4" w:space="0" w:color="D86DCB"/>
        <w:insideH w:val="single" w:sz="4" w:space="0" w:color="D86DCB"/>
        <w:insideV w:val="single" w:sz="4" w:space="0" w:color="D86DC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Accent6">
    <w:name w:val="Grid Table 6 Colorful Accent 6"/>
    <w:uiPriority w:val="99"/>
    <w:rsid w:val="00827C87"/>
    <w:rPr>
      <w:color w:val="3A7C22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Accent1">
    <w:name w:val="Grid Table 7 Colorful Accent 1"/>
    <w:uiPriority w:val="99"/>
    <w:rsid w:val="00827C87"/>
    <w:rPr>
      <w:color w:val="0F4761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Accent2">
    <w:name w:val="Grid Table 7 Colorful Accent 2"/>
    <w:uiPriority w:val="99"/>
    <w:rsid w:val="00827C87"/>
    <w:rPr>
      <w:color w:val="BF4E14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  <w:insideV w:val="single" w:sz="4" w:space="0" w:color="F1A9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Accent3">
    <w:name w:val="Grid Table 7 Colorful Accent 3"/>
    <w:uiPriority w:val="99"/>
    <w:rsid w:val="00827C87"/>
    <w:rPr>
      <w:color w:val="124F1A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  <w:insideV w:val="single" w:sz="4" w:space="0" w:color="47D4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Accent4">
    <w:name w:val="Grid Table 7 Colorful Accent 4"/>
    <w:uiPriority w:val="99"/>
    <w:rsid w:val="00827C87"/>
    <w:rPr>
      <w:color w:val="0B769F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CAF3"/>
        <w:left w:val="single" w:sz="4" w:space="0" w:color="60CAF3"/>
        <w:bottom w:val="single" w:sz="4" w:space="0" w:color="60CAF3"/>
        <w:right w:val="single" w:sz="4" w:space="0" w:color="60CAF3"/>
        <w:insideH w:val="single" w:sz="4" w:space="0" w:color="60CAF3"/>
        <w:insideV w:val="single" w:sz="4" w:space="0" w:color="60CAF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Accent5">
    <w:name w:val="Grid Table 7 Colorful Accent 5"/>
    <w:uiPriority w:val="99"/>
    <w:rsid w:val="00827C87"/>
    <w:rPr>
      <w:color w:val="77206D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86DCB"/>
        <w:left w:val="single" w:sz="4" w:space="0" w:color="D86DCB"/>
        <w:bottom w:val="single" w:sz="4" w:space="0" w:color="D86DCB"/>
        <w:right w:val="single" w:sz="4" w:space="0" w:color="D86DCB"/>
        <w:insideH w:val="single" w:sz="4" w:space="0" w:color="D86DCB"/>
        <w:insideV w:val="single" w:sz="4" w:space="0" w:color="D86DC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Accent6">
    <w:name w:val="Grid Table 7 Colorful Accent 6"/>
    <w:uiPriority w:val="99"/>
    <w:rsid w:val="00827C87"/>
    <w:rPr>
      <w:color w:val="3A7C22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Grid">
    <w:name w:val="Light Grid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Aptos Display" w:eastAsia="等? Light" w:hAnsi="Aptos Display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Aptos Display" w:eastAsia="等? Light" w:hAnsi="Aptos Display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Aptos Display" w:eastAsia="等? Light" w:hAnsi="Aptos Display" w:cs="Times New Roman"/>
        <w:b/>
        <w:bCs/>
      </w:rPr>
    </w:tblStylePr>
    <w:tblStylePr w:type="lastCol">
      <w:rPr>
        <w:rFonts w:ascii="Aptos Display" w:eastAsia="等? Light" w:hAnsi="Aptos Display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156082"/>
        <w:left w:val="single" w:sz="8" w:space="0" w:color="156082"/>
        <w:bottom w:val="single" w:sz="8" w:space="0" w:color="156082"/>
        <w:right w:val="single" w:sz="8" w:space="0" w:color="156082"/>
        <w:insideH w:val="single" w:sz="8" w:space="0" w:color="156082"/>
        <w:insideV w:val="single" w:sz="8" w:space="0" w:color="1560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Aptos Display" w:eastAsia="等? Light" w:hAnsi="Aptos Display" w:cs="Times New Roman"/>
        <w:b/>
        <w:bCs/>
      </w:rPr>
      <w:tblPr/>
      <w:tcPr>
        <w:tcBorders>
          <w:top w:val="single" w:sz="8" w:space="0" w:color="156082"/>
          <w:left w:val="single" w:sz="8" w:space="0" w:color="156082"/>
          <w:bottom w:val="single" w:sz="18" w:space="0" w:color="156082"/>
          <w:right w:val="single" w:sz="8" w:space="0" w:color="156082"/>
          <w:insideH w:val="nil"/>
          <w:insideV w:val="single" w:sz="8" w:space="0" w:color="156082"/>
        </w:tcBorders>
      </w:tcPr>
    </w:tblStylePr>
    <w:tblStylePr w:type="lastRow">
      <w:pPr>
        <w:spacing w:before="0" w:after="0"/>
      </w:pPr>
      <w:rPr>
        <w:rFonts w:ascii="Aptos Display" w:eastAsia="等? Light" w:hAnsi="Aptos Display" w:cs="Times New Roman"/>
        <w:b/>
        <w:bCs/>
      </w:rPr>
      <w:tblPr/>
      <w:tcPr>
        <w:tcBorders>
          <w:top w:val="double" w:sz="6" w:space="0" w:color="156082"/>
          <w:left w:val="single" w:sz="8" w:space="0" w:color="156082"/>
          <w:bottom w:val="single" w:sz="8" w:space="0" w:color="156082"/>
          <w:right w:val="single" w:sz="8" w:space="0" w:color="156082"/>
          <w:insideH w:val="nil"/>
          <w:insideV w:val="single" w:sz="8" w:space="0" w:color="156082"/>
        </w:tcBorders>
      </w:tcPr>
    </w:tblStylePr>
    <w:tblStylePr w:type="firstCol">
      <w:rPr>
        <w:rFonts w:ascii="Aptos Display" w:eastAsia="等? Light" w:hAnsi="Aptos Display" w:cs="Times New Roman"/>
        <w:b/>
        <w:bCs/>
      </w:rPr>
    </w:tblStylePr>
    <w:tblStylePr w:type="lastCol">
      <w:rPr>
        <w:rFonts w:ascii="Aptos Display" w:eastAsia="等? Light" w:hAnsi="Aptos Display" w:cs="Times New Roman"/>
        <w:b/>
        <w:bCs/>
      </w:rPr>
      <w:tblPr/>
      <w:tcPr>
        <w:tcBorders>
          <w:top w:val="single" w:sz="8" w:space="0" w:color="156082"/>
          <w:left w:val="single" w:sz="8" w:space="0" w:color="156082"/>
          <w:bottom w:val="single" w:sz="8" w:space="0" w:color="156082"/>
          <w:right w:val="single" w:sz="8" w:space="0" w:color="156082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156082"/>
          <w:left w:val="single" w:sz="8" w:space="0" w:color="156082"/>
          <w:bottom w:val="single" w:sz="8" w:space="0" w:color="156082"/>
          <w:right w:val="single" w:sz="8" w:space="0" w:color="156082"/>
        </w:tcBorders>
        <w:shd w:val="clear" w:color="auto" w:fill="B2DEF2"/>
      </w:tcPr>
    </w:tblStylePr>
    <w:tblStylePr w:type="band1Horz">
      <w:rPr>
        <w:rFonts w:cs="Times New Roman"/>
      </w:rPr>
      <w:tblPr/>
      <w:tcPr>
        <w:tcBorders>
          <w:top w:val="single" w:sz="8" w:space="0" w:color="156082"/>
          <w:left w:val="single" w:sz="8" w:space="0" w:color="156082"/>
          <w:bottom w:val="single" w:sz="8" w:space="0" w:color="156082"/>
          <w:right w:val="single" w:sz="8" w:space="0" w:color="156082"/>
          <w:insideV w:val="single" w:sz="8" w:space="0" w:color="156082"/>
        </w:tcBorders>
        <w:shd w:val="clear" w:color="auto" w:fill="B2DEF2"/>
      </w:tcPr>
    </w:tblStylePr>
    <w:tblStylePr w:type="band2Horz">
      <w:rPr>
        <w:rFonts w:cs="Times New Roman"/>
      </w:rPr>
      <w:tblPr/>
      <w:tcPr>
        <w:tcBorders>
          <w:top w:val="single" w:sz="8" w:space="0" w:color="156082"/>
          <w:left w:val="single" w:sz="8" w:space="0" w:color="156082"/>
          <w:bottom w:val="single" w:sz="8" w:space="0" w:color="156082"/>
          <w:right w:val="single" w:sz="8" w:space="0" w:color="156082"/>
          <w:insideV w:val="single" w:sz="8" w:space="0" w:color="156082"/>
        </w:tcBorders>
      </w:tcPr>
    </w:tblStylePr>
  </w:style>
  <w:style w:type="table" w:styleId="LightGrid-Accent2">
    <w:name w:val="Light Grid Accent 2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97132"/>
        <w:left w:val="single" w:sz="8" w:space="0" w:color="E97132"/>
        <w:bottom w:val="single" w:sz="8" w:space="0" w:color="E97132"/>
        <w:right w:val="single" w:sz="8" w:space="0" w:color="E97132"/>
        <w:insideH w:val="single" w:sz="8" w:space="0" w:color="E97132"/>
        <w:insideV w:val="single" w:sz="8" w:space="0" w:color="E9713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Aptos Display" w:eastAsia="等? Light" w:hAnsi="Aptos Display" w:cs="Times New Roman"/>
        <w:b/>
        <w:bCs/>
      </w:rPr>
      <w:tblPr/>
      <w:tcPr>
        <w:tcBorders>
          <w:top w:val="single" w:sz="8" w:space="0" w:color="E97132"/>
          <w:left w:val="single" w:sz="8" w:space="0" w:color="E97132"/>
          <w:bottom w:val="single" w:sz="18" w:space="0" w:color="E97132"/>
          <w:right w:val="single" w:sz="8" w:space="0" w:color="E97132"/>
          <w:insideH w:val="nil"/>
          <w:insideV w:val="single" w:sz="8" w:space="0" w:color="E97132"/>
        </w:tcBorders>
      </w:tcPr>
    </w:tblStylePr>
    <w:tblStylePr w:type="lastRow">
      <w:pPr>
        <w:spacing w:before="0" w:after="0"/>
      </w:pPr>
      <w:rPr>
        <w:rFonts w:ascii="Aptos Display" w:eastAsia="等? Light" w:hAnsi="Aptos Display" w:cs="Times New Roman"/>
        <w:b/>
        <w:bCs/>
      </w:rPr>
      <w:tblPr/>
      <w:tcPr>
        <w:tcBorders>
          <w:top w:val="double" w:sz="6" w:space="0" w:color="E97132"/>
          <w:left w:val="single" w:sz="8" w:space="0" w:color="E97132"/>
          <w:bottom w:val="single" w:sz="8" w:space="0" w:color="E97132"/>
          <w:right w:val="single" w:sz="8" w:space="0" w:color="E97132"/>
          <w:insideH w:val="nil"/>
          <w:insideV w:val="single" w:sz="8" w:space="0" w:color="E97132"/>
        </w:tcBorders>
      </w:tcPr>
    </w:tblStylePr>
    <w:tblStylePr w:type="firstCol">
      <w:rPr>
        <w:rFonts w:ascii="Aptos Display" w:eastAsia="等? Light" w:hAnsi="Aptos Display" w:cs="Times New Roman"/>
        <w:b/>
        <w:bCs/>
      </w:rPr>
    </w:tblStylePr>
    <w:tblStylePr w:type="lastCol">
      <w:rPr>
        <w:rFonts w:ascii="Aptos Display" w:eastAsia="等? Light" w:hAnsi="Aptos Display" w:cs="Times New Roman"/>
        <w:b/>
        <w:bCs/>
      </w:rPr>
      <w:tblPr/>
      <w:tcPr>
        <w:tcBorders>
          <w:top w:val="single" w:sz="8" w:space="0" w:color="E97132"/>
          <w:left w:val="single" w:sz="8" w:space="0" w:color="E97132"/>
          <w:bottom w:val="single" w:sz="8" w:space="0" w:color="E97132"/>
          <w:right w:val="single" w:sz="8" w:space="0" w:color="E97132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E97132"/>
          <w:left w:val="single" w:sz="8" w:space="0" w:color="E97132"/>
          <w:bottom w:val="single" w:sz="8" w:space="0" w:color="E97132"/>
          <w:right w:val="single" w:sz="8" w:space="0" w:color="E97132"/>
        </w:tcBorders>
        <w:shd w:val="clear" w:color="auto" w:fill="F9DBCC"/>
      </w:tcPr>
    </w:tblStylePr>
    <w:tblStylePr w:type="band1Horz">
      <w:rPr>
        <w:rFonts w:cs="Times New Roman"/>
      </w:rPr>
      <w:tblPr/>
      <w:tcPr>
        <w:tcBorders>
          <w:top w:val="single" w:sz="8" w:space="0" w:color="E97132"/>
          <w:left w:val="single" w:sz="8" w:space="0" w:color="E97132"/>
          <w:bottom w:val="single" w:sz="8" w:space="0" w:color="E97132"/>
          <w:right w:val="single" w:sz="8" w:space="0" w:color="E97132"/>
          <w:insideV w:val="single" w:sz="8" w:space="0" w:color="E97132"/>
        </w:tcBorders>
        <w:shd w:val="clear" w:color="auto" w:fill="F9DBCC"/>
      </w:tcPr>
    </w:tblStylePr>
    <w:tblStylePr w:type="band2Horz">
      <w:rPr>
        <w:rFonts w:cs="Times New Roman"/>
      </w:rPr>
      <w:tblPr/>
      <w:tcPr>
        <w:tcBorders>
          <w:top w:val="single" w:sz="8" w:space="0" w:color="E97132"/>
          <w:left w:val="single" w:sz="8" w:space="0" w:color="E97132"/>
          <w:bottom w:val="single" w:sz="8" w:space="0" w:color="E97132"/>
          <w:right w:val="single" w:sz="8" w:space="0" w:color="E97132"/>
          <w:insideV w:val="single" w:sz="8" w:space="0" w:color="E97132"/>
        </w:tcBorders>
      </w:tcPr>
    </w:tblStylePr>
  </w:style>
  <w:style w:type="table" w:styleId="LightGrid-Accent3">
    <w:name w:val="Light Grid Accent 3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196B24"/>
        <w:left w:val="single" w:sz="8" w:space="0" w:color="196B24"/>
        <w:bottom w:val="single" w:sz="8" w:space="0" w:color="196B24"/>
        <w:right w:val="single" w:sz="8" w:space="0" w:color="196B24"/>
        <w:insideH w:val="single" w:sz="8" w:space="0" w:color="196B24"/>
        <w:insideV w:val="single" w:sz="8" w:space="0" w:color="196B2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Aptos Display" w:eastAsia="等? Light" w:hAnsi="Aptos Display" w:cs="Times New Roman"/>
        <w:b/>
        <w:bCs/>
      </w:rPr>
      <w:tblPr/>
      <w:tcPr>
        <w:tcBorders>
          <w:top w:val="single" w:sz="8" w:space="0" w:color="196B24"/>
          <w:left w:val="single" w:sz="8" w:space="0" w:color="196B24"/>
          <w:bottom w:val="single" w:sz="18" w:space="0" w:color="196B24"/>
          <w:right w:val="single" w:sz="8" w:space="0" w:color="196B24"/>
          <w:insideH w:val="nil"/>
          <w:insideV w:val="single" w:sz="8" w:space="0" w:color="196B24"/>
        </w:tcBorders>
      </w:tcPr>
    </w:tblStylePr>
    <w:tblStylePr w:type="lastRow">
      <w:pPr>
        <w:spacing w:before="0" w:after="0"/>
      </w:pPr>
      <w:rPr>
        <w:rFonts w:ascii="Aptos Display" w:eastAsia="等? Light" w:hAnsi="Aptos Display" w:cs="Times New Roman"/>
        <w:b/>
        <w:bCs/>
      </w:rPr>
      <w:tblPr/>
      <w:tcPr>
        <w:tcBorders>
          <w:top w:val="double" w:sz="6" w:space="0" w:color="196B24"/>
          <w:left w:val="single" w:sz="8" w:space="0" w:color="196B24"/>
          <w:bottom w:val="single" w:sz="8" w:space="0" w:color="196B24"/>
          <w:right w:val="single" w:sz="8" w:space="0" w:color="196B24"/>
          <w:insideH w:val="nil"/>
          <w:insideV w:val="single" w:sz="8" w:space="0" w:color="196B24"/>
        </w:tcBorders>
      </w:tcPr>
    </w:tblStylePr>
    <w:tblStylePr w:type="firstCol">
      <w:rPr>
        <w:rFonts w:ascii="Aptos Display" w:eastAsia="等? Light" w:hAnsi="Aptos Display" w:cs="Times New Roman"/>
        <w:b/>
        <w:bCs/>
      </w:rPr>
    </w:tblStylePr>
    <w:tblStylePr w:type="lastCol">
      <w:rPr>
        <w:rFonts w:ascii="Aptos Display" w:eastAsia="等? Light" w:hAnsi="Aptos Display" w:cs="Times New Roman"/>
        <w:b/>
        <w:bCs/>
      </w:rPr>
      <w:tblPr/>
      <w:tcPr>
        <w:tcBorders>
          <w:top w:val="single" w:sz="8" w:space="0" w:color="196B24"/>
          <w:left w:val="single" w:sz="8" w:space="0" w:color="196B24"/>
          <w:bottom w:val="single" w:sz="8" w:space="0" w:color="196B24"/>
          <w:right w:val="single" w:sz="8" w:space="0" w:color="196B24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196B24"/>
          <w:left w:val="single" w:sz="8" w:space="0" w:color="196B24"/>
          <w:bottom w:val="single" w:sz="8" w:space="0" w:color="196B24"/>
          <w:right w:val="single" w:sz="8" w:space="0" w:color="196B24"/>
        </w:tcBorders>
        <w:shd w:val="clear" w:color="auto" w:fill="B3EDBA"/>
      </w:tcPr>
    </w:tblStylePr>
    <w:tblStylePr w:type="band1Horz">
      <w:rPr>
        <w:rFonts w:cs="Times New Roman"/>
      </w:rPr>
      <w:tblPr/>
      <w:tcPr>
        <w:tcBorders>
          <w:top w:val="single" w:sz="8" w:space="0" w:color="196B24"/>
          <w:left w:val="single" w:sz="8" w:space="0" w:color="196B24"/>
          <w:bottom w:val="single" w:sz="8" w:space="0" w:color="196B24"/>
          <w:right w:val="single" w:sz="8" w:space="0" w:color="196B24"/>
          <w:insideV w:val="single" w:sz="8" w:space="0" w:color="196B24"/>
        </w:tcBorders>
        <w:shd w:val="clear" w:color="auto" w:fill="B3EDBA"/>
      </w:tcPr>
    </w:tblStylePr>
    <w:tblStylePr w:type="band2Horz">
      <w:rPr>
        <w:rFonts w:cs="Times New Roman"/>
      </w:rPr>
      <w:tblPr/>
      <w:tcPr>
        <w:tcBorders>
          <w:top w:val="single" w:sz="8" w:space="0" w:color="196B24"/>
          <w:left w:val="single" w:sz="8" w:space="0" w:color="196B24"/>
          <w:bottom w:val="single" w:sz="8" w:space="0" w:color="196B24"/>
          <w:right w:val="single" w:sz="8" w:space="0" w:color="196B24"/>
          <w:insideV w:val="single" w:sz="8" w:space="0" w:color="196B24"/>
        </w:tcBorders>
      </w:tcPr>
    </w:tblStylePr>
  </w:style>
  <w:style w:type="table" w:styleId="LightGrid-Accent4">
    <w:name w:val="Light Grid Accent 4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F9ED5"/>
        <w:left w:val="single" w:sz="8" w:space="0" w:color="0F9ED5"/>
        <w:bottom w:val="single" w:sz="8" w:space="0" w:color="0F9ED5"/>
        <w:right w:val="single" w:sz="8" w:space="0" w:color="0F9ED5"/>
        <w:insideH w:val="single" w:sz="8" w:space="0" w:color="0F9ED5"/>
        <w:insideV w:val="single" w:sz="8" w:space="0" w:color="0F9E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Aptos Display" w:eastAsia="等? Light" w:hAnsi="Aptos Display" w:cs="Times New Roman"/>
        <w:b/>
        <w:bCs/>
      </w:rPr>
      <w:tblPr/>
      <w:tcPr>
        <w:tcBorders>
          <w:top w:val="single" w:sz="8" w:space="0" w:color="0F9ED5"/>
          <w:left w:val="single" w:sz="8" w:space="0" w:color="0F9ED5"/>
          <w:bottom w:val="single" w:sz="18" w:space="0" w:color="0F9ED5"/>
          <w:right w:val="single" w:sz="8" w:space="0" w:color="0F9ED5"/>
          <w:insideH w:val="nil"/>
          <w:insideV w:val="single" w:sz="8" w:space="0" w:color="0F9ED5"/>
        </w:tcBorders>
      </w:tcPr>
    </w:tblStylePr>
    <w:tblStylePr w:type="lastRow">
      <w:pPr>
        <w:spacing w:before="0" w:after="0"/>
      </w:pPr>
      <w:rPr>
        <w:rFonts w:ascii="Aptos Display" w:eastAsia="等? Light" w:hAnsi="Aptos Display" w:cs="Times New Roman"/>
        <w:b/>
        <w:bCs/>
      </w:rPr>
      <w:tblPr/>
      <w:tcPr>
        <w:tcBorders>
          <w:top w:val="double" w:sz="6" w:space="0" w:color="0F9ED5"/>
          <w:left w:val="single" w:sz="8" w:space="0" w:color="0F9ED5"/>
          <w:bottom w:val="single" w:sz="8" w:space="0" w:color="0F9ED5"/>
          <w:right w:val="single" w:sz="8" w:space="0" w:color="0F9ED5"/>
          <w:insideH w:val="nil"/>
          <w:insideV w:val="single" w:sz="8" w:space="0" w:color="0F9ED5"/>
        </w:tcBorders>
      </w:tcPr>
    </w:tblStylePr>
    <w:tblStylePr w:type="firstCol">
      <w:rPr>
        <w:rFonts w:ascii="Aptos Display" w:eastAsia="等? Light" w:hAnsi="Aptos Display" w:cs="Times New Roman"/>
        <w:b/>
        <w:bCs/>
      </w:rPr>
    </w:tblStylePr>
    <w:tblStylePr w:type="lastCol">
      <w:rPr>
        <w:rFonts w:ascii="Aptos Display" w:eastAsia="等? Light" w:hAnsi="Aptos Display" w:cs="Times New Roman"/>
        <w:b/>
        <w:bCs/>
      </w:rPr>
      <w:tblPr/>
      <w:tcPr>
        <w:tcBorders>
          <w:top w:val="single" w:sz="8" w:space="0" w:color="0F9ED5"/>
          <w:left w:val="single" w:sz="8" w:space="0" w:color="0F9ED5"/>
          <w:bottom w:val="single" w:sz="8" w:space="0" w:color="0F9ED5"/>
          <w:right w:val="single" w:sz="8" w:space="0" w:color="0F9ED5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F9ED5"/>
          <w:left w:val="single" w:sz="8" w:space="0" w:color="0F9ED5"/>
          <w:bottom w:val="single" w:sz="8" w:space="0" w:color="0F9ED5"/>
          <w:right w:val="single" w:sz="8" w:space="0" w:color="0F9ED5"/>
        </w:tcBorders>
        <w:shd w:val="clear" w:color="auto" w:fill="BDE9FA"/>
      </w:tcPr>
    </w:tblStylePr>
    <w:tblStylePr w:type="band1Horz">
      <w:rPr>
        <w:rFonts w:cs="Times New Roman"/>
      </w:rPr>
      <w:tblPr/>
      <w:tcPr>
        <w:tcBorders>
          <w:top w:val="single" w:sz="8" w:space="0" w:color="0F9ED5"/>
          <w:left w:val="single" w:sz="8" w:space="0" w:color="0F9ED5"/>
          <w:bottom w:val="single" w:sz="8" w:space="0" w:color="0F9ED5"/>
          <w:right w:val="single" w:sz="8" w:space="0" w:color="0F9ED5"/>
          <w:insideV w:val="single" w:sz="8" w:space="0" w:color="0F9ED5"/>
        </w:tcBorders>
        <w:shd w:val="clear" w:color="auto" w:fill="BDE9FA"/>
      </w:tcPr>
    </w:tblStylePr>
    <w:tblStylePr w:type="band2Horz">
      <w:rPr>
        <w:rFonts w:cs="Times New Roman"/>
      </w:rPr>
      <w:tblPr/>
      <w:tcPr>
        <w:tcBorders>
          <w:top w:val="single" w:sz="8" w:space="0" w:color="0F9ED5"/>
          <w:left w:val="single" w:sz="8" w:space="0" w:color="0F9ED5"/>
          <w:bottom w:val="single" w:sz="8" w:space="0" w:color="0F9ED5"/>
          <w:right w:val="single" w:sz="8" w:space="0" w:color="0F9ED5"/>
          <w:insideV w:val="single" w:sz="8" w:space="0" w:color="0F9ED5"/>
        </w:tcBorders>
      </w:tcPr>
    </w:tblStylePr>
  </w:style>
  <w:style w:type="table" w:styleId="LightGrid-Accent5">
    <w:name w:val="Light Grid Accent 5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02B93"/>
        <w:left w:val="single" w:sz="8" w:space="0" w:color="A02B93"/>
        <w:bottom w:val="single" w:sz="8" w:space="0" w:color="A02B93"/>
        <w:right w:val="single" w:sz="8" w:space="0" w:color="A02B93"/>
        <w:insideH w:val="single" w:sz="8" w:space="0" w:color="A02B93"/>
        <w:insideV w:val="single" w:sz="8" w:space="0" w:color="A02B9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Aptos Display" w:eastAsia="等? Light" w:hAnsi="Aptos Display" w:cs="Times New Roman"/>
        <w:b/>
        <w:bCs/>
      </w:rPr>
      <w:tblPr/>
      <w:tcPr>
        <w:tcBorders>
          <w:top w:val="single" w:sz="8" w:space="0" w:color="A02B93"/>
          <w:left w:val="single" w:sz="8" w:space="0" w:color="A02B93"/>
          <w:bottom w:val="single" w:sz="18" w:space="0" w:color="A02B93"/>
          <w:right w:val="single" w:sz="8" w:space="0" w:color="A02B93"/>
          <w:insideH w:val="nil"/>
          <w:insideV w:val="single" w:sz="8" w:space="0" w:color="A02B93"/>
        </w:tcBorders>
      </w:tcPr>
    </w:tblStylePr>
    <w:tblStylePr w:type="lastRow">
      <w:pPr>
        <w:spacing w:before="0" w:after="0"/>
      </w:pPr>
      <w:rPr>
        <w:rFonts w:ascii="Aptos Display" w:eastAsia="等? Light" w:hAnsi="Aptos Display" w:cs="Times New Roman"/>
        <w:b/>
        <w:bCs/>
      </w:rPr>
      <w:tblPr/>
      <w:tcPr>
        <w:tcBorders>
          <w:top w:val="double" w:sz="6" w:space="0" w:color="A02B93"/>
          <w:left w:val="single" w:sz="8" w:space="0" w:color="A02B93"/>
          <w:bottom w:val="single" w:sz="8" w:space="0" w:color="A02B93"/>
          <w:right w:val="single" w:sz="8" w:space="0" w:color="A02B93"/>
          <w:insideH w:val="nil"/>
          <w:insideV w:val="single" w:sz="8" w:space="0" w:color="A02B93"/>
        </w:tcBorders>
      </w:tcPr>
    </w:tblStylePr>
    <w:tblStylePr w:type="firstCol">
      <w:rPr>
        <w:rFonts w:ascii="Aptos Display" w:eastAsia="等? Light" w:hAnsi="Aptos Display" w:cs="Times New Roman"/>
        <w:b/>
        <w:bCs/>
      </w:rPr>
    </w:tblStylePr>
    <w:tblStylePr w:type="lastCol">
      <w:rPr>
        <w:rFonts w:ascii="Aptos Display" w:eastAsia="等? Light" w:hAnsi="Aptos Display" w:cs="Times New Roman"/>
        <w:b/>
        <w:bCs/>
      </w:rPr>
      <w:tblPr/>
      <w:tcPr>
        <w:tcBorders>
          <w:top w:val="single" w:sz="8" w:space="0" w:color="A02B93"/>
          <w:left w:val="single" w:sz="8" w:space="0" w:color="A02B93"/>
          <w:bottom w:val="single" w:sz="8" w:space="0" w:color="A02B93"/>
          <w:right w:val="single" w:sz="8" w:space="0" w:color="A02B93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A02B93"/>
          <w:left w:val="single" w:sz="8" w:space="0" w:color="A02B93"/>
          <w:bottom w:val="single" w:sz="8" w:space="0" w:color="A02B93"/>
          <w:right w:val="single" w:sz="8" w:space="0" w:color="A02B93"/>
        </w:tcBorders>
        <w:shd w:val="clear" w:color="auto" w:fill="EFC3E9"/>
      </w:tcPr>
    </w:tblStylePr>
    <w:tblStylePr w:type="band1Horz">
      <w:rPr>
        <w:rFonts w:cs="Times New Roman"/>
      </w:rPr>
      <w:tblPr/>
      <w:tcPr>
        <w:tcBorders>
          <w:top w:val="single" w:sz="8" w:space="0" w:color="A02B93"/>
          <w:left w:val="single" w:sz="8" w:space="0" w:color="A02B93"/>
          <w:bottom w:val="single" w:sz="8" w:space="0" w:color="A02B93"/>
          <w:right w:val="single" w:sz="8" w:space="0" w:color="A02B93"/>
          <w:insideV w:val="single" w:sz="8" w:space="0" w:color="A02B93"/>
        </w:tcBorders>
        <w:shd w:val="clear" w:color="auto" w:fill="EFC3E9"/>
      </w:tcPr>
    </w:tblStylePr>
    <w:tblStylePr w:type="band2Horz">
      <w:rPr>
        <w:rFonts w:cs="Times New Roman"/>
      </w:rPr>
      <w:tblPr/>
      <w:tcPr>
        <w:tcBorders>
          <w:top w:val="single" w:sz="8" w:space="0" w:color="A02B93"/>
          <w:left w:val="single" w:sz="8" w:space="0" w:color="A02B93"/>
          <w:bottom w:val="single" w:sz="8" w:space="0" w:color="A02B93"/>
          <w:right w:val="single" w:sz="8" w:space="0" w:color="A02B93"/>
          <w:insideV w:val="single" w:sz="8" w:space="0" w:color="A02B93"/>
        </w:tcBorders>
      </w:tcPr>
    </w:tblStylePr>
  </w:style>
  <w:style w:type="table" w:styleId="LightGrid-Accent6">
    <w:name w:val="Light Grid Accent 6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EA72E"/>
        <w:left w:val="single" w:sz="8" w:space="0" w:color="4EA72E"/>
        <w:bottom w:val="single" w:sz="8" w:space="0" w:color="4EA72E"/>
        <w:right w:val="single" w:sz="8" w:space="0" w:color="4EA72E"/>
        <w:insideH w:val="single" w:sz="8" w:space="0" w:color="4EA72E"/>
        <w:insideV w:val="single" w:sz="8" w:space="0" w:color="4EA7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Aptos Display" w:eastAsia="等? Light" w:hAnsi="Aptos Display" w:cs="Times New Roman"/>
        <w:b/>
        <w:bCs/>
      </w:rPr>
      <w:tblPr/>
      <w:tcPr>
        <w:tcBorders>
          <w:top w:val="single" w:sz="8" w:space="0" w:color="4EA72E"/>
          <w:left w:val="single" w:sz="8" w:space="0" w:color="4EA72E"/>
          <w:bottom w:val="single" w:sz="18" w:space="0" w:color="4EA72E"/>
          <w:right w:val="single" w:sz="8" w:space="0" w:color="4EA72E"/>
          <w:insideH w:val="nil"/>
          <w:insideV w:val="single" w:sz="8" w:space="0" w:color="4EA72E"/>
        </w:tcBorders>
      </w:tcPr>
    </w:tblStylePr>
    <w:tblStylePr w:type="lastRow">
      <w:pPr>
        <w:spacing w:before="0" w:after="0"/>
      </w:pPr>
      <w:rPr>
        <w:rFonts w:ascii="Aptos Display" w:eastAsia="等? Light" w:hAnsi="Aptos Display" w:cs="Times New Roman"/>
        <w:b/>
        <w:bCs/>
      </w:rPr>
      <w:tblPr/>
      <w:tcPr>
        <w:tcBorders>
          <w:top w:val="double" w:sz="6" w:space="0" w:color="4EA72E"/>
          <w:left w:val="single" w:sz="8" w:space="0" w:color="4EA72E"/>
          <w:bottom w:val="single" w:sz="8" w:space="0" w:color="4EA72E"/>
          <w:right w:val="single" w:sz="8" w:space="0" w:color="4EA72E"/>
          <w:insideH w:val="nil"/>
          <w:insideV w:val="single" w:sz="8" w:space="0" w:color="4EA72E"/>
        </w:tcBorders>
      </w:tcPr>
    </w:tblStylePr>
    <w:tblStylePr w:type="firstCol">
      <w:rPr>
        <w:rFonts w:ascii="Aptos Display" w:eastAsia="等? Light" w:hAnsi="Aptos Display" w:cs="Times New Roman"/>
        <w:b/>
        <w:bCs/>
      </w:rPr>
    </w:tblStylePr>
    <w:tblStylePr w:type="lastCol">
      <w:rPr>
        <w:rFonts w:ascii="Aptos Display" w:eastAsia="等? Light" w:hAnsi="Aptos Display" w:cs="Times New Roman"/>
        <w:b/>
        <w:bCs/>
      </w:rPr>
      <w:tblPr/>
      <w:tcPr>
        <w:tcBorders>
          <w:top w:val="single" w:sz="8" w:space="0" w:color="4EA72E"/>
          <w:left w:val="single" w:sz="8" w:space="0" w:color="4EA72E"/>
          <w:bottom w:val="single" w:sz="8" w:space="0" w:color="4EA72E"/>
          <w:right w:val="single" w:sz="8" w:space="0" w:color="4EA72E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EA72E"/>
          <w:left w:val="single" w:sz="8" w:space="0" w:color="4EA72E"/>
          <w:bottom w:val="single" w:sz="8" w:space="0" w:color="4EA72E"/>
          <w:right w:val="single" w:sz="8" w:space="0" w:color="4EA72E"/>
        </w:tcBorders>
        <w:shd w:val="clear" w:color="auto" w:fill="D0EFC5"/>
      </w:tcPr>
    </w:tblStylePr>
    <w:tblStylePr w:type="band1Horz">
      <w:rPr>
        <w:rFonts w:cs="Times New Roman"/>
      </w:rPr>
      <w:tblPr/>
      <w:tcPr>
        <w:tcBorders>
          <w:top w:val="single" w:sz="8" w:space="0" w:color="4EA72E"/>
          <w:left w:val="single" w:sz="8" w:space="0" w:color="4EA72E"/>
          <w:bottom w:val="single" w:sz="8" w:space="0" w:color="4EA72E"/>
          <w:right w:val="single" w:sz="8" w:space="0" w:color="4EA72E"/>
          <w:insideV w:val="single" w:sz="8" w:space="0" w:color="4EA72E"/>
        </w:tcBorders>
        <w:shd w:val="clear" w:color="auto" w:fill="D0EFC5"/>
      </w:tcPr>
    </w:tblStylePr>
    <w:tblStylePr w:type="band2Horz">
      <w:rPr>
        <w:rFonts w:cs="Times New Roman"/>
      </w:rPr>
      <w:tblPr/>
      <w:tcPr>
        <w:tcBorders>
          <w:top w:val="single" w:sz="8" w:space="0" w:color="4EA72E"/>
          <w:left w:val="single" w:sz="8" w:space="0" w:color="4EA72E"/>
          <w:bottom w:val="single" w:sz="8" w:space="0" w:color="4EA72E"/>
          <w:right w:val="single" w:sz="8" w:space="0" w:color="4EA72E"/>
          <w:insideV w:val="single" w:sz="8" w:space="0" w:color="4EA72E"/>
        </w:tcBorders>
      </w:tcPr>
    </w:tblStylePr>
  </w:style>
  <w:style w:type="table" w:styleId="LightList">
    <w:name w:val="Light List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156082"/>
        <w:left w:val="single" w:sz="8" w:space="0" w:color="156082"/>
        <w:bottom w:val="single" w:sz="8" w:space="0" w:color="156082"/>
        <w:right w:val="single" w:sz="8" w:space="0" w:color="1560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15608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156082"/>
          <w:left w:val="single" w:sz="8" w:space="0" w:color="156082"/>
          <w:bottom w:val="single" w:sz="8" w:space="0" w:color="156082"/>
          <w:right w:val="single" w:sz="8" w:space="0" w:color="15608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156082"/>
          <w:left w:val="single" w:sz="8" w:space="0" w:color="156082"/>
          <w:bottom w:val="single" w:sz="8" w:space="0" w:color="156082"/>
          <w:right w:val="single" w:sz="8" w:space="0" w:color="156082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156082"/>
          <w:left w:val="single" w:sz="8" w:space="0" w:color="156082"/>
          <w:bottom w:val="single" w:sz="8" w:space="0" w:color="156082"/>
          <w:right w:val="single" w:sz="8" w:space="0" w:color="156082"/>
        </w:tcBorders>
      </w:tcPr>
    </w:tblStylePr>
  </w:style>
  <w:style w:type="table" w:styleId="LightList-Accent2">
    <w:name w:val="Light List Accent 2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97132"/>
        <w:left w:val="single" w:sz="8" w:space="0" w:color="E97132"/>
        <w:bottom w:val="single" w:sz="8" w:space="0" w:color="E97132"/>
        <w:right w:val="single" w:sz="8" w:space="0" w:color="E9713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E9713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E97132"/>
          <w:left w:val="single" w:sz="8" w:space="0" w:color="E97132"/>
          <w:bottom w:val="single" w:sz="8" w:space="0" w:color="E97132"/>
          <w:right w:val="single" w:sz="8" w:space="0" w:color="E9713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E97132"/>
          <w:left w:val="single" w:sz="8" w:space="0" w:color="E97132"/>
          <w:bottom w:val="single" w:sz="8" w:space="0" w:color="E97132"/>
          <w:right w:val="single" w:sz="8" w:space="0" w:color="E97132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E97132"/>
          <w:left w:val="single" w:sz="8" w:space="0" w:color="E97132"/>
          <w:bottom w:val="single" w:sz="8" w:space="0" w:color="E97132"/>
          <w:right w:val="single" w:sz="8" w:space="0" w:color="E97132"/>
        </w:tcBorders>
      </w:tcPr>
    </w:tblStylePr>
  </w:style>
  <w:style w:type="table" w:styleId="LightList-Accent3">
    <w:name w:val="Light List Accent 3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196B24"/>
        <w:left w:val="single" w:sz="8" w:space="0" w:color="196B24"/>
        <w:bottom w:val="single" w:sz="8" w:space="0" w:color="196B24"/>
        <w:right w:val="single" w:sz="8" w:space="0" w:color="196B2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196B24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196B24"/>
          <w:left w:val="single" w:sz="8" w:space="0" w:color="196B24"/>
          <w:bottom w:val="single" w:sz="8" w:space="0" w:color="196B24"/>
          <w:right w:val="single" w:sz="8" w:space="0" w:color="196B2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196B24"/>
          <w:left w:val="single" w:sz="8" w:space="0" w:color="196B24"/>
          <w:bottom w:val="single" w:sz="8" w:space="0" w:color="196B24"/>
          <w:right w:val="single" w:sz="8" w:space="0" w:color="196B24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196B24"/>
          <w:left w:val="single" w:sz="8" w:space="0" w:color="196B24"/>
          <w:bottom w:val="single" w:sz="8" w:space="0" w:color="196B24"/>
          <w:right w:val="single" w:sz="8" w:space="0" w:color="196B24"/>
        </w:tcBorders>
      </w:tcPr>
    </w:tblStylePr>
  </w:style>
  <w:style w:type="table" w:styleId="LightList-Accent4">
    <w:name w:val="Light List Accent 4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F9ED5"/>
        <w:left w:val="single" w:sz="8" w:space="0" w:color="0F9ED5"/>
        <w:bottom w:val="single" w:sz="8" w:space="0" w:color="0F9ED5"/>
        <w:right w:val="single" w:sz="8" w:space="0" w:color="0F9E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F9ED5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F9ED5"/>
          <w:left w:val="single" w:sz="8" w:space="0" w:color="0F9ED5"/>
          <w:bottom w:val="single" w:sz="8" w:space="0" w:color="0F9ED5"/>
          <w:right w:val="single" w:sz="8" w:space="0" w:color="0F9ED5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F9ED5"/>
          <w:left w:val="single" w:sz="8" w:space="0" w:color="0F9ED5"/>
          <w:bottom w:val="single" w:sz="8" w:space="0" w:color="0F9ED5"/>
          <w:right w:val="single" w:sz="8" w:space="0" w:color="0F9ED5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F9ED5"/>
          <w:left w:val="single" w:sz="8" w:space="0" w:color="0F9ED5"/>
          <w:bottom w:val="single" w:sz="8" w:space="0" w:color="0F9ED5"/>
          <w:right w:val="single" w:sz="8" w:space="0" w:color="0F9ED5"/>
        </w:tcBorders>
      </w:tcPr>
    </w:tblStylePr>
  </w:style>
  <w:style w:type="table" w:styleId="LightList-Accent5">
    <w:name w:val="Light List Accent 5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02B93"/>
        <w:left w:val="single" w:sz="8" w:space="0" w:color="A02B93"/>
        <w:bottom w:val="single" w:sz="8" w:space="0" w:color="A02B93"/>
        <w:right w:val="single" w:sz="8" w:space="0" w:color="A02B9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A02B93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A02B93"/>
          <w:left w:val="single" w:sz="8" w:space="0" w:color="A02B93"/>
          <w:bottom w:val="single" w:sz="8" w:space="0" w:color="A02B93"/>
          <w:right w:val="single" w:sz="8" w:space="0" w:color="A02B93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A02B93"/>
          <w:left w:val="single" w:sz="8" w:space="0" w:color="A02B93"/>
          <w:bottom w:val="single" w:sz="8" w:space="0" w:color="A02B93"/>
          <w:right w:val="single" w:sz="8" w:space="0" w:color="A02B93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A02B93"/>
          <w:left w:val="single" w:sz="8" w:space="0" w:color="A02B93"/>
          <w:bottom w:val="single" w:sz="8" w:space="0" w:color="A02B93"/>
          <w:right w:val="single" w:sz="8" w:space="0" w:color="A02B93"/>
        </w:tcBorders>
      </w:tcPr>
    </w:tblStylePr>
  </w:style>
  <w:style w:type="table" w:styleId="LightList-Accent6">
    <w:name w:val="Light List Accent 6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EA72E"/>
        <w:left w:val="single" w:sz="8" w:space="0" w:color="4EA72E"/>
        <w:bottom w:val="single" w:sz="8" w:space="0" w:color="4EA72E"/>
        <w:right w:val="single" w:sz="8" w:space="0" w:color="4EA7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EA72E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EA72E"/>
          <w:left w:val="single" w:sz="8" w:space="0" w:color="4EA72E"/>
          <w:bottom w:val="single" w:sz="8" w:space="0" w:color="4EA72E"/>
          <w:right w:val="single" w:sz="8" w:space="0" w:color="4EA72E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EA72E"/>
          <w:left w:val="single" w:sz="8" w:space="0" w:color="4EA72E"/>
          <w:bottom w:val="single" w:sz="8" w:space="0" w:color="4EA72E"/>
          <w:right w:val="single" w:sz="8" w:space="0" w:color="4EA72E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EA72E"/>
          <w:left w:val="single" w:sz="8" w:space="0" w:color="4EA72E"/>
          <w:bottom w:val="single" w:sz="8" w:space="0" w:color="4EA72E"/>
          <w:right w:val="single" w:sz="8" w:space="0" w:color="4EA72E"/>
        </w:tcBorders>
      </w:tcPr>
    </w:tblStylePr>
  </w:style>
  <w:style w:type="table" w:styleId="LightShading">
    <w:name w:val="Light Shading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rsid w:val="00827C87"/>
    <w:rPr>
      <w:color w:val="0F476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156082"/>
        <w:bottom w:val="single" w:sz="8" w:space="0" w:color="1560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156082"/>
          <w:left w:val="nil"/>
          <w:bottom w:val="single" w:sz="8" w:space="0" w:color="15608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156082"/>
          <w:left w:val="nil"/>
          <w:bottom w:val="single" w:sz="8" w:space="0" w:color="156082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DEF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DEF2"/>
      </w:tcPr>
    </w:tblStylePr>
  </w:style>
  <w:style w:type="table" w:styleId="LightShading-Accent2">
    <w:name w:val="Light Shading Accent 2"/>
    <w:basedOn w:val="TableNormal"/>
    <w:uiPriority w:val="99"/>
    <w:rsid w:val="00827C87"/>
    <w:rPr>
      <w:color w:val="BF4E14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97132"/>
        <w:bottom w:val="single" w:sz="8" w:space="0" w:color="E9713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E97132"/>
          <w:left w:val="nil"/>
          <w:bottom w:val="single" w:sz="8" w:space="0" w:color="E9713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E97132"/>
          <w:left w:val="nil"/>
          <w:bottom w:val="single" w:sz="8" w:space="0" w:color="E97132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9DBCC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9DBCC"/>
      </w:tcPr>
    </w:tblStylePr>
  </w:style>
  <w:style w:type="table" w:styleId="LightShading-Accent3">
    <w:name w:val="Light Shading Accent 3"/>
    <w:basedOn w:val="TableNormal"/>
    <w:uiPriority w:val="99"/>
    <w:rsid w:val="00827C87"/>
    <w:rPr>
      <w:color w:val="124F1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196B24"/>
        <w:bottom w:val="single" w:sz="8" w:space="0" w:color="196B2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196B24"/>
          <w:left w:val="nil"/>
          <w:bottom w:val="single" w:sz="8" w:space="0" w:color="196B24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196B24"/>
          <w:left w:val="nil"/>
          <w:bottom w:val="single" w:sz="8" w:space="0" w:color="196B24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3EDBA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3EDBA"/>
      </w:tcPr>
    </w:tblStylePr>
  </w:style>
  <w:style w:type="table" w:styleId="LightShading-Accent4">
    <w:name w:val="Light Shading Accent 4"/>
    <w:basedOn w:val="TableNormal"/>
    <w:uiPriority w:val="99"/>
    <w:rsid w:val="00827C87"/>
    <w:rPr>
      <w:color w:val="0B769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F9ED5"/>
        <w:bottom w:val="single" w:sz="8" w:space="0" w:color="0F9E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F9ED5"/>
          <w:left w:val="nil"/>
          <w:bottom w:val="single" w:sz="8" w:space="0" w:color="0F9ED5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F9ED5"/>
          <w:left w:val="nil"/>
          <w:bottom w:val="single" w:sz="8" w:space="0" w:color="0F9ED5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DE9FA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DE9FA"/>
      </w:tcPr>
    </w:tblStylePr>
  </w:style>
  <w:style w:type="table" w:styleId="LightShading-Accent5">
    <w:name w:val="Light Shading Accent 5"/>
    <w:basedOn w:val="TableNormal"/>
    <w:uiPriority w:val="99"/>
    <w:rsid w:val="00827C87"/>
    <w:rPr>
      <w:color w:val="77206D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02B93"/>
        <w:bottom w:val="single" w:sz="8" w:space="0" w:color="A02B9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A02B93"/>
          <w:left w:val="nil"/>
          <w:bottom w:val="single" w:sz="8" w:space="0" w:color="A02B93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A02B93"/>
          <w:left w:val="nil"/>
          <w:bottom w:val="single" w:sz="8" w:space="0" w:color="A02B93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C3E9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C3E9"/>
      </w:tcPr>
    </w:tblStylePr>
  </w:style>
  <w:style w:type="table" w:styleId="LightShading-Accent6">
    <w:name w:val="Light Shading Accent 6"/>
    <w:basedOn w:val="TableNormal"/>
    <w:uiPriority w:val="99"/>
    <w:rsid w:val="00827C87"/>
    <w:rPr>
      <w:color w:val="3A7C22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EA72E"/>
        <w:bottom w:val="single" w:sz="8" w:space="0" w:color="4EA7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EA72E"/>
          <w:left w:val="nil"/>
          <w:bottom w:val="single" w:sz="8" w:space="0" w:color="4EA72E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EA72E"/>
          <w:left w:val="nil"/>
          <w:bottom w:val="single" w:sz="8" w:space="0" w:color="4EA72E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EFC5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EFC5"/>
      </w:tcPr>
    </w:tblStylePr>
  </w:style>
  <w:style w:type="table" w:customStyle="1" w:styleId="ListTable1Light">
    <w:name w:val="List Table 1 Light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Accent1">
    <w:name w:val="List Table 1 Light Accent 1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Accent2">
    <w:name w:val="List Table 1 Light Accent 2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Accent3">
    <w:name w:val="List Table 1 Light Accent 3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Accent4">
    <w:name w:val="List Table 1 Light Accent 4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Accent5">
    <w:name w:val="List Table 1 Light Accent 5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Accent6">
    <w:name w:val="List Table 1 Light Accent 6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Accent1">
    <w:name w:val="List Table 2 Accent 1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5B0E1"/>
        <w:bottom w:val="single" w:sz="4" w:space="0" w:color="45B0E1"/>
        <w:insideH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Accent2">
    <w:name w:val="List Table 2 Accent 2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1A983"/>
        <w:bottom w:val="single" w:sz="4" w:space="0" w:color="F1A983"/>
        <w:insideH w:val="single" w:sz="4" w:space="0" w:color="F1A9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Accent3">
    <w:name w:val="List Table 2 Accent 3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7D459"/>
        <w:bottom w:val="single" w:sz="4" w:space="0" w:color="47D459"/>
        <w:insideH w:val="single" w:sz="4" w:space="0" w:color="47D4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Accent4">
    <w:name w:val="List Table 2 Accent 4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CAF3"/>
        <w:bottom w:val="single" w:sz="4" w:space="0" w:color="60CAF3"/>
        <w:insideH w:val="single" w:sz="4" w:space="0" w:color="60CAF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Accent5">
    <w:name w:val="List Table 2 Accent 5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86DCB"/>
        <w:bottom w:val="single" w:sz="4" w:space="0" w:color="D86DCB"/>
        <w:insideH w:val="single" w:sz="4" w:space="0" w:color="D86DC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Accent6">
    <w:name w:val="List Table 2 Accent 6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DD873"/>
        <w:bottom w:val="single" w:sz="4" w:space="0" w:color="8DD873"/>
        <w:insideH w:val="single" w:sz="4" w:space="0" w:color="8DD87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Accent1">
    <w:name w:val="List Table 3 Accent 1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Accent2">
    <w:name w:val="List Table 3 Accent 2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97132"/>
        <w:left w:val="single" w:sz="4" w:space="0" w:color="E97132"/>
        <w:bottom w:val="single" w:sz="4" w:space="0" w:color="E97132"/>
        <w:right w:val="single" w:sz="4" w:space="0" w:color="E9713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Accent3">
    <w:name w:val="List Table 3 Accent 3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196B24"/>
        <w:left w:val="single" w:sz="4" w:space="0" w:color="196B24"/>
        <w:bottom w:val="single" w:sz="4" w:space="0" w:color="196B24"/>
        <w:right w:val="single" w:sz="4" w:space="0" w:color="196B2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Accent4">
    <w:name w:val="List Table 3 Accent 4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F9ED5"/>
        <w:left w:val="single" w:sz="4" w:space="0" w:color="0F9ED5"/>
        <w:bottom w:val="single" w:sz="4" w:space="0" w:color="0F9ED5"/>
        <w:right w:val="single" w:sz="4" w:space="0" w:color="0F9E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Accent5">
    <w:name w:val="List Table 3 Accent 5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02B93"/>
        <w:left w:val="single" w:sz="4" w:space="0" w:color="A02B93"/>
        <w:bottom w:val="single" w:sz="4" w:space="0" w:color="A02B93"/>
        <w:right w:val="single" w:sz="4" w:space="0" w:color="A02B9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Accent6">
    <w:name w:val="List Table 3 Accent 6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EA72E"/>
        <w:left w:val="single" w:sz="4" w:space="0" w:color="4EA72E"/>
        <w:bottom w:val="single" w:sz="4" w:space="0" w:color="4EA72E"/>
        <w:right w:val="single" w:sz="4" w:space="0" w:color="4EA7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Accent1">
    <w:name w:val="List Table 4 Accent 1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Accent2">
    <w:name w:val="List Table 4 Accent 2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Accent3">
    <w:name w:val="List Table 4 Accent 3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Accent4">
    <w:name w:val="List Table 4 Accent 4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CAF3"/>
        <w:left w:val="single" w:sz="4" w:space="0" w:color="60CAF3"/>
        <w:bottom w:val="single" w:sz="4" w:space="0" w:color="60CAF3"/>
        <w:right w:val="single" w:sz="4" w:space="0" w:color="60CAF3"/>
        <w:insideH w:val="single" w:sz="4" w:space="0" w:color="60CAF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Accent5">
    <w:name w:val="List Table 4 Accent 5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86DCB"/>
        <w:left w:val="single" w:sz="4" w:space="0" w:color="D86DCB"/>
        <w:bottom w:val="single" w:sz="4" w:space="0" w:color="D86DCB"/>
        <w:right w:val="single" w:sz="4" w:space="0" w:color="D86DCB"/>
        <w:insideH w:val="single" w:sz="4" w:space="0" w:color="D86DC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Accent6">
    <w:name w:val="List Table 4 Accent 6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827C87"/>
    <w:rPr>
      <w:color w:val="FFFFFF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ListTable5DarkAccent1">
    <w:name w:val="List Table 5 Dark Accent 1"/>
    <w:uiPriority w:val="99"/>
    <w:rsid w:val="00827C87"/>
    <w:rPr>
      <w:color w:val="FFFFFF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156082"/>
        <w:left w:val="single" w:sz="24" w:space="0" w:color="156082"/>
        <w:bottom w:val="single" w:sz="24" w:space="0" w:color="156082"/>
        <w:right w:val="single" w:sz="24" w:space="0" w:color="1560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56082"/>
    </w:tcPr>
  </w:style>
  <w:style w:type="table" w:customStyle="1" w:styleId="ListTable5DarkAccent2">
    <w:name w:val="List Table 5 Dark Accent 2"/>
    <w:uiPriority w:val="99"/>
    <w:rsid w:val="00827C87"/>
    <w:rPr>
      <w:color w:val="FFFFFF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E97132"/>
        <w:left w:val="single" w:sz="24" w:space="0" w:color="E97132"/>
        <w:bottom w:val="single" w:sz="24" w:space="0" w:color="E97132"/>
        <w:right w:val="single" w:sz="24" w:space="0" w:color="E9713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97132"/>
    </w:tcPr>
  </w:style>
  <w:style w:type="table" w:customStyle="1" w:styleId="ListTable5DarkAccent3">
    <w:name w:val="List Table 5 Dark Accent 3"/>
    <w:uiPriority w:val="99"/>
    <w:rsid w:val="00827C87"/>
    <w:rPr>
      <w:color w:val="FFFFFF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196B24"/>
        <w:left w:val="single" w:sz="24" w:space="0" w:color="196B24"/>
        <w:bottom w:val="single" w:sz="24" w:space="0" w:color="196B24"/>
        <w:right w:val="single" w:sz="24" w:space="0" w:color="196B2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96B24"/>
    </w:tcPr>
  </w:style>
  <w:style w:type="table" w:customStyle="1" w:styleId="ListTable5DarkAccent4">
    <w:name w:val="List Table 5 Dark Accent 4"/>
    <w:uiPriority w:val="99"/>
    <w:rsid w:val="00827C87"/>
    <w:rPr>
      <w:color w:val="FFFFFF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0F9ED5"/>
        <w:left w:val="single" w:sz="24" w:space="0" w:color="0F9ED5"/>
        <w:bottom w:val="single" w:sz="24" w:space="0" w:color="0F9ED5"/>
        <w:right w:val="single" w:sz="24" w:space="0" w:color="0F9ED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F9ED5"/>
    </w:tcPr>
  </w:style>
  <w:style w:type="table" w:customStyle="1" w:styleId="ListTable5DarkAccent5">
    <w:name w:val="List Table 5 Dark Accent 5"/>
    <w:uiPriority w:val="99"/>
    <w:rsid w:val="00827C87"/>
    <w:rPr>
      <w:color w:val="FFFFFF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A02B93"/>
        <w:left w:val="single" w:sz="24" w:space="0" w:color="A02B93"/>
        <w:bottom w:val="single" w:sz="24" w:space="0" w:color="A02B93"/>
        <w:right w:val="single" w:sz="24" w:space="0" w:color="A02B9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02B93"/>
    </w:tcPr>
  </w:style>
  <w:style w:type="table" w:customStyle="1" w:styleId="ListTable5DarkAccent6">
    <w:name w:val="List Table 5 Dark Accent 6"/>
    <w:uiPriority w:val="99"/>
    <w:rsid w:val="00827C87"/>
    <w:rPr>
      <w:color w:val="FFFFFF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EA72E"/>
        <w:left w:val="single" w:sz="24" w:space="0" w:color="4EA72E"/>
        <w:bottom w:val="single" w:sz="24" w:space="0" w:color="4EA72E"/>
        <w:right w:val="single" w:sz="24" w:space="0" w:color="4EA72E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EA72E"/>
    </w:tcPr>
  </w:style>
  <w:style w:type="table" w:customStyle="1" w:styleId="ListTable6Colorful">
    <w:name w:val="List Table 6 Colorfu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Accent1">
    <w:name w:val="List Table 6 Colorful Accent 1"/>
    <w:uiPriority w:val="99"/>
    <w:rsid w:val="00827C87"/>
    <w:rPr>
      <w:color w:val="0F4761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156082"/>
        <w:bottom w:val="single" w:sz="4" w:space="0" w:color="15608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Accent2">
    <w:name w:val="List Table 6 Colorful Accent 2"/>
    <w:uiPriority w:val="99"/>
    <w:rsid w:val="00827C87"/>
    <w:rPr>
      <w:color w:val="BF4E14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97132"/>
        <w:bottom w:val="single" w:sz="4" w:space="0" w:color="E9713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Accent3">
    <w:name w:val="List Table 6 Colorful Accent 3"/>
    <w:uiPriority w:val="99"/>
    <w:rsid w:val="00827C87"/>
    <w:rPr>
      <w:color w:val="124F1A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196B24"/>
        <w:bottom w:val="single" w:sz="4" w:space="0" w:color="196B2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Accent4">
    <w:name w:val="List Table 6 Colorful Accent 4"/>
    <w:uiPriority w:val="99"/>
    <w:rsid w:val="00827C87"/>
    <w:rPr>
      <w:color w:val="0B769F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F9ED5"/>
        <w:bottom w:val="single" w:sz="4" w:space="0" w:color="0F9E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Accent5">
    <w:name w:val="List Table 6 Colorful Accent 5"/>
    <w:uiPriority w:val="99"/>
    <w:rsid w:val="00827C87"/>
    <w:rPr>
      <w:color w:val="77206D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02B93"/>
        <w:bottom w:val="single" w:sz="4" w:space="0" w:color="A02B9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Accent6">
    <w:name w:val="List Table 6 Colorful Accent 6"/>
    <w:uiPriority w:val="99"/>
    <w:rsid w:val="00827C87"/>
    <w:rPr>
      <w:color w:val="3A7C22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EA72E"/>
        <w:bottom w:val="single" w:sz="4" w:space="0" w:color="4EA7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Accent1">
    <w:name w:val="List Table 7 Colorful Accent 1"/>
    <w:uiPriority w:val="99"/>
    <w:rsid w:val="00827C87"/>
    <w:rPr>
      <w:color w:val="0F476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Accent2">
    <w:name w:val="List Table 7 Colorful Accent 2"/>
    <w:uiPriority w:val="99"/>
    <w:rsid w:val="00827C87"/>
    <w:rPr>
      <w:color w:val="BF4E14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Accent3">
    <w:name w:val="List Table 7 Colorful Accent 3"/>
    <w:uiPriority w:val="99"/>
    <w:rsid w:val="00827C87"/>
    <w:rPr>
      <w:color w:val="124F1A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Accent4">
    <w:name w:val="List Table 7 Colorful Accent 4"/>
    <w:uiPriority w:val="99"/>
    <w:rsid w:val="00827C87"/>
    <w:rPr>
      <w:color w:val="0B769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Accent5">
    <w:name w:val="List Table 7 Colorful Accent 5"/>
    <w:uiPriority w:val="99"/>
    <w:rsid w:val="00827C87"/>
    <w:rPr>
      <w:color w:val="77206D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Accent6">
    <w:name w:val="List Table 7 Colorful Accent 6"/>
    <w:uiPriority w:val="99"/>
    <w:rsid w:val="00827C87"/>
    <w:rPr>
      <w:color w:val="3A7C22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1">
    <w:name w:val="Medium Grid 1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2198CF"/>
        <w:left w:val="single" w:sz="8" w:space="0" w:color="2198CF"/>
        <w:bottom w:val="single" w:sz="8" w:space="0" w:color="2198CF"/>
        <w:right w:val="single" w:sz="8" w:space="0" w:color="2198CF"/>
        <w:insideH w:val="single" w:sz="8" w:space="0" w:color="2198CF"/>
        <w:insideV w:val="single" w:sz="8" w:space="0" w:color="2198C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DEF2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2198C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64BDE6"/>
      </w:tcPr>
    </w:tblStylePr>
    <w:tblStylePr w:type="band1Horz">
      <w:rPr>
        <w:rFonts w:cs="Times New Roman"/>
      </w:rPr>
      <w:tblPr/>
      <w:tcPr>
        <w:shd w:val="clear" w:color="auto" w:fill="64BDE6"/>
      </w:tcPr>
    </w:tblStylePr>
  </w:style>
  <w:style w:type="table" w:styleId="MediumGrid1-Accent2">
    <w:name w:val="Medium Grid 1 Accent 2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E9465"/>
        <w:left w:val="single" w:sz="8" w:space="0" w:color="EE9465"/>
        <w:bottom w:val="single" w:sz="8" w:space="0" w:color="EE9465"/>
        <w:right w:val="single" w:sz="8" w:space="0" w:color="EE9465"/>
        <w:insideH w:val="single" w:sz="8" w:space="0" w:color="EE9465"/>
        <w:insideV w:val="single" w:sz="8" w:space="0" w:color="EE946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BCC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EE9465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4B798"/>
      </w:tcPr>
    </w:tblStylePr>
    <w:tblStylePr w:type="band1Horz">
      <w:rPr>
        <w:rFonts w:cs="Times New Roman"/>
      </w:rPr>
      <w:tblPr/>
      <w:tcPr>
        <w:shd w:val="clear" w:color="auto" w:fill="F4B798"/>
      </w:tcPr>
    </w:tblStylePr>
  </w:style>
  <w:style w:type="table" w:styleId="MediumGrid1-Accent3">
    <w:name w:val="Medium Grid 1 Accent 3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2BB73D"/>
        <w:left w:val="single" w:sz="8" w:space="0" w:color="2BB73D"/>
        <w:bottom w:val="single" w:sz="8" w:space="0" w:color="2BB73D"/>
        <w:right w:val="single" w:sz="8" w:space="0" w:color="2BB73D"/>
        <w:insideH w:val="single" w:sz="8" w:space="0" w:color="2BB73D"/>
        <w:insideV w:val="single" w:sz="8" w:space="0" w:color="2BB73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3EDBA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2BB73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66DB75"/>
      </w:tcPr>
    </w:tblStylePr>
    <w:tblStylePr w:type="band1Horz">
      <w:rPr>
        <w:rFonts w:cs="Times New Roman"/>
      </w:rPr>
      <w:tblPr/>
      <w:tcPr>
        <w:shd w:val="clear" w:color="auto" w:fill="66DB75"/>
      </w:tcPr>
    </w:tblStylePr>
  </w:style>
  <w:style w:type="table" w:styleId="MediumGrid1-Accent4">
    <w:name w:val="Medium Grid 1 Accent 4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39BEF1"/>
        <w:left w:val="single" w:sz="8" w:space="0" w:color="39BEF1"/>
        <w:bottom w:val="single" w:sz="8" w:space="0" w:color="39BEF1"/>
        <w:right w:val="single" w:sz="8" w:space="0" w:color="39BEF1"/>
        <w:insideH w:val="single" w:sz="8" w:space="0" w:color="39BEF1"/>
        <w:insideV w:val="single" w:sz="8" w:space="0" w:color="39BEF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DE9FA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39BEF1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7BD3F5"/>
      </w:tcPr>
    </w:tblStylePr>
    <w:tblStylePr w:type="band1Horz">
      <w:rPr>
        <w:rFonts w:cs="Times New Roman"/>
      </w:rPr>
      <w:tblPr/>
      <w:tcPr>
        <w:shd w:val="clear" w:color="auto" w:fill="7BD3F5"/>
      </w:tcPr>
    </w:tblStylePr>
  </w:style>
  <w:style w:type="table" w:styleId="MediumGrid1-Accent5">
    <w:name w:val="Medium Grid 1 Accent 5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E49BF"/>
        <w:left w:val="single" w:sz="8" w:space="0" w:color="CE49BF"/>
        <w:bottom w:val="single" w:sz="8" w:space="0" w:color="CE49BF"/>
        <w:right w:val="single" w:sz="8" w:space="0" w:color="CE49BF"/>
        <w:insideH w:val="single" w:sz="8" w:space="0" w:color="CE49BF"/>
        <w:insideV w:val="single" w:sz="8" w:space="0" w:color="CE49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C3E9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CE49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E86D4"/>
      </w:tcPr>
    </w:tblStylePr>
    <w:tblStylePr w:type="band1Horz">
      <w:rPr>
        <w:rFonts w:cs="Times New Roman"/>
      </w:rPr>
      <w:tblPr/>
      <w:tcPr>
        <w:shd w:val="clear" w:color="auto" w:fill="DE86D4"/>
      </w:tcPr>
    </w:tblStylePr>
  </w:style>
  <w:style w:type="table" w:styleId="MediumGrid1-Accent6">
    <w:name w:val="Medium Grid 1 Accent 6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1CF50"/>
        <w:left w:val="single" w:sz="8" w:space="0" w:color="71CF50"/>
        <w:bottom w:val="single" w:sz="8" w:space="0" w:color="71CF50"/>
        <w:right w:val="single" w:sz="8" w:space="0" w:color="71CF50"/>
        <w:insideH w:val="single" w:sz="8" w:space="0" w:color="71CF50"/>
        <w:insideV w:val="single" w:sz="8" w:space="0" w:color="71CF5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EFC5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1CF5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0DF8A"/>
      </w:tcPr>
    </w:tblStylePr>
    <w:tblStylePr w:type="band1Horz">
      <w:rPr>
        <w:rFonts w:cs="Times New Roman"/>
      </w:rPr>
      <w:tblPr/>
      <w:tcPr>
        <w:shd w:val="clear" w:color="auto" w:fill="A0DF8A"/>
      </w:tcPr>
    </w:tblStylePr>
  </w:style>
  <w:style w:type="table" w:styleId="MediumGrid2">
    <w:name w:val="Medium Grid 2"/>
    <w:basedOn w:val="TableNormal"/>
    <w:uiPriority w:val="99"/>
    <w:rsid w:val="00827C87"/>
    <w:rPr>
      <w:rFonts w:ascii="Aptos Display" w:eastAsia="等? Light" w:hAnsi="Aptos Display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99"/>
    <w:rsid w:val="00827C87"/>
    <w:rPr>
      <w:rFonts w:ascii="Aptos Display" w:eastAsia="等? Light" w:hAnsi="Aptos Display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156082"/>
        <w:left w:val="single" w:sz="8" w:space="0" w:color="156082"/>
        <w:bottom w:val="single" w:sz="8" w:space="0" w:color="156082"/>
        <w:right w:val="single" w:sz="8" w:space="0" w:color="156082"/>
        <w:insideH w:val="single" w:sz="8" w:space="0" w:color="156082"/>
        <w:insideV w:val="single" w:sz="8" w:space="0" w:color="1560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DEF2"/>
    </w:tcPr>
    <w:tblStylePr w:type="firstRow">
      <w:rPr>
        <w:rFonts w:cs="Times New Roman"/>
        <w:b/>
        <w:bCs/>
        <w:color w:val="000000"/>
      </w:rPr>
      <w:tblPr/>
      <w:tcPr>
        <w:shd w:val="clear" w:color="auto" w:fill="E0F2FA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/>
      </w:tcPr>
    </w:tblStylePr>
    <w:tblStylePr w:type="band1Vert">
      <w:rPr>
        <w:rFonts w:cs="Times New Roman"/>
      </w:rPr>
      <w:tblPr/>
      <w:tcPr>
        <w:shd w:val="clear" w:color="auto" w:fill="64BDE6"/>
      </w:tcPr>
    </w:tblStylePr>
    <w:tblStylePr w:type="band1Horz">
      <w:rPr>
        <w:rFonts w:cs="Times New Roman"/>
      </w:rPr>
      <w:tblPr/>
      <w:tcPr>
        <w:tcBorders>
          <w:insideH w:val="single" w:sz="6" w:space="0" w:color="156082"/>
          <w:insideV w:val="single" w:sz="6" w:space="0" w:color="156082"/>
        </w:tcBorders>
        <w:shd w:val="clear" w:color="auto" w:fill="64BDE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99"/>
    <w:rsid w:val="00827C87"/>
    <w:rPr>
      <w:rFonts w:ascii="Aptos Display" w:eastAsia="等? Light" w:hAnsi="Aptos Display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97132"/>
        <w:left w:val="single" w:sz="8" w:space="0" w:color="E97132"/>
        <w:bottom w:val="single" w:sz="8" w:space="0" w:color="E97132"/>
        <w:right w:val="single" w:sz="8" w:space="0" w:color="E97132"/>
        <w:insideH w:val="single" w:sz="8" w:space="0" w:color="E97132"/>
        <w:insideV w:val="single" w:sz="8" w:space="0" w:color="E9713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BCC"/>
    </w:tcPr>
    <w:tblStylePr w:type="firstRow">
      <w:rPr>
        <w:rFonts w:cs="Times New Roman"/>
        <w:b/>
        <w:bCs/>
        <w:color w:val="000000"/>
      </w:rPr>
      <w:tblPr/>
      <w:tcPr>
        <w:shd w:val="clear" w:color="auto" w:fill="FCF0EA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/>
      </w:tcPr>
    </w:tblStylePr>
    <w:tblStylePr w:type="band1Vert">
      <w:rPr>
        <w:rFonts w:cs="Times New Roman"/>
      </w:rPr>
      <w:tblPr/>
      <w:tcPr>
        <w:shd w:val="clear" w:color="auto" w:fill="F4B798"/>
      </w:tcPr>
    </w:tblStylePr>
    <w:tblStylePr w:type="band1Horz">
      <w:rPr>
        <w:rFonts w:cs="Times New Roman"/>
      </w:rPr>
      <w:tblPr/>
      <w:tcPr>
        <w:tcBorders>
          <w:insideH w:val="single" w:sz="6" w:space="0" w:color="E97132"/>
          <w:insideV w:val="single" w:sz="6" w:space="0" w:color="E97132"/>
        </w:tcBorders>
        <w:shd w:val="clear" w:color="auto" w:fill="F4B79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99"/>
    <w:rsid w:val="00827C87"/>
    <w:rPr>
      <w:rFonts w:ascii="Aptos Display" w:eastAsia="等? Light" w:hAnsi="Aptos Display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196B24"/>
        <w:left w:val="single" w:sz="8" w:space="0" w:color="196B24"/>
        <w:bottom w:val="single" w:sz="8" w:space="0" w:color="196B24"/>
        <w:right w:val="single" w:sz="8" w:space="0" w:color="196B24"/>
        <w:insideH w:val="single" w:sz="8" w:space="0" w:color="196B24"/>
        <w:insideV w:val="single" w:sz="8" w:space="0" w:color="196B2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3EDBA"/>
    </w:tcPr>
    <w:tblStylePr w:type="firstRow">
      <w:rPr>
        <w:rFonts w:cs="Times New Roman"/>
        <w:b/>
        <w:bCs/>
        <w:color w:val="000000"/>
      </w:rPr>
      <w:tblPr/>
      <w:tcPr>
        <w:shd w:val="clear" w:color="auto" w:fill="E0F8E3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/>
      </w:tcPr>
    </w:tblStylePr>
    <w:tblStylePr w:type="band1Vert">
      <w:rPr>
        <w:rFonts w:cs="Times New Roman"/>
      </w:rPr>
      <w:tblPr/>
      <w:tcPr>
        <w:shd w:val="clear" w:color="auto" w:fill="66DB75"/>
      </w:tcPr>
    </w:tblStylePr>
    <w:tblStylePr w:type="band1Horz">
      <w:rPr>
        <w:rFonts w:cs="Times New Roman"/>
      </w:rPr>
      <w:tblPr/>
      <w:tcPr>
        <w:tcBorders>
          <w:insideH w:val="single" w:sz="6" w:space="0" w:color="196B24"/>
          <w:insideV w:val="single" w:sz="6" w:space="0" w:color="196B24"/>
        </w:tcBorders>
        <w:shd w:val="clear" w:color="auto" w:fill="66DB7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99"/>
    <w:rsid w:val="00827C87"/>
    <w:rPr>
      <w:rFonts w:ascii="Aptos Display" w:eastAsia="等? Light" w:hAnsi="Aptos Display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F9ED5"/>
        <w:left w:val="single" w:sz="8" w:space="0" w:color="0F9ED5"/>
        <w:bottom w:val="single" w:sz="8" w:space="0" w:color="0F9ED5"/>
        <w:right w:val="single" w:sz="8" w:space="0" w:color="0F9ED5"/>
        <w:insideH w:val="single" w:sz="8" w:space="0" w:color="0F9ED5"/>
        <w:insideV w:val="single" w:sz="8" w:space="0" w:color="0F9ED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DE9FA"/>
    </w:tcPr>
    <w:tblStylePr w:type="firstRow">
      <w:rPr>
        <w:rFonts w:cs="Times New Roman"/>
        <w:b/>
        <w:bCs/>
        <w:color w:val="000000"/>
      </w:rPr>
      <w:tblPr/>
      <w:tcPr>
        <w:shd w:val="clear" w:color="auto" w:fill="E5F6F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/>
      </w:tcPr>
    </w:tblStylePr>
    <w:tblStylePr w:type="band1Vert">
      <w:rPr>
        <w:rFonts w:cs="Times New Roman"/>
      </w:rPr>
      <w:tblPr/>
      <w:tcPr>
        <w:shd w:val="clear" w:color="auto" w:fill="7BD3F5"/>
      </w:tcPr>
    </w:tblStylePr>
    <w:tblStylePr w:type="band1Horz">
      <w:rPr>
        <w:rFonts w:cs="Times New Roman"/>
      </w:rPr>
      <w:tblPr/>
      <w:tcPr>
        <w:tcBorders>
          <w:insideH w:val="single" w:sz="6" w:space="0" w:color="0F9ED5"/>
          <w:insideV w:val="single" w:sz="6" w:space="0" w:color="0F9ED5"/>
        </w:tcBorders>
        <w:shd w:val="clear" w:color="auto" w:fill="7BD3F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99"/>
    <w:rsid w:val="00827C87"/>
    <w:rPr>
      <w:rFonts w:ascii="Aptos Display" w:eastAsia="等? Light" w:hAnsi="Aptos Display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02B93"/>
        <w:left w:val="single" w:sz="8" w:space="0" w:color="A02B93"/>
        <w:bottom w:val="single" w:sz="8" w:space="0" w:color="A02B93"/>
        <w:right w:val="single" w:sz="8" w:space="0" w:color="A02B93"/>
        <w:insideH w:val="single" w:sz="8" w:space="0" w:color="A02B93"/>
        <w:insideV w:val="single" w:sz="8" w:space="0" w:color="A02B9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C3E9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7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/>
      </w:tcPr>
    </w:tblStylePr>
    <w:tblStylePr w:type="band1Vert">
      <w:rPr>
        <w:rFonts w:cs="Times New Roman"/>
      </w:rPr>
      <w:tblPr/>
      <w:tcPr>
        <w:shd w:val="clear" w:color="auto" w:fill="DE86D4"/>
      </w:tcPr>
    </w:tblStylePr>
    <w:tblStylePr w:type="band1Horz">
      <w:rPr>
        <w:rFonts w:cs="Times New Roman"/>
      </w:rPr>
      <w:tblPr/>
      <w:tcPr>
        <w:tcBorders>
          <w:insideH w:val="single" w:sz="6" w:space="0" w:color="A02B93"/>
          <w:insideV w:val="single" w:sz="6" w:space="0" w:color="A02B93"/>
        </w:tcBorders>
        <w:shd w:val="clear" w:color="auto" w:fill="DE86D4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99"/>
    <w:rsid w:val="00827C87"/>
    <w:rPr>
      <w:rFonts w:ascii="Aptos Display" w:eastAsia="等? Light" w:hAnsi="Aptos Display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EA72E"/>
        <w:left w:val="single" w:sz="8" w:space="0" w:color="4EA72E"/>
        <w:bottom w:val="single" w:sz="8" w:space="0" w:color="4EA72E"/>
        <w:right w:val="single" w:sz="8" w:space="0" w:color="4EA72E"/>
        <w:insideH w:val="single" w:sz="8" w:space="0" w:color="4EA72E"/>
        <w:insideV w:val="single" w:sz="8" w:space="0" w:color="4EA72E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EFC5"/>
    </w:tcPr>
    <w:tblStylePr w:type="firstRow">
      <w:rPr>
        <w:rFonts w:cs="Times New Roman"/>
        <w:b/>
        <w:bCs/>
        <w:color w:val="000000"/>
      </w:rPr>
      <w:tblPr/>
      <w:tcPr>
        <w:shd w:val="clear" w:color="auto" w:fill="ECF8E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/>
      </w:tcPr>
    </w:tblStylePr>
    <w:tblStylePr w:type="band1Vert">
      <w:rPr>
        <w:rFonts w:cs="Times New Roman"/>
      </w:rPr>
      <w:tblPr/>
      <w:tcPr>
        <w:shd w:val="clear" w:color="auto" w:fill="A0DF8A"/>
      </w:tcPr>
    </w:tblStylePr>
    <w:tblStylePr w:type="band1Horz">
      <w:rPr>
        <w:rFonts w:cs="Times New Roman"/>
      </w:rPr>
      <w:tblPr/>
      <w:tcPr>
        <w:tcBorders>
          <w:insideH w:val="single" w:sz="6" w:space="0" w:color="4EA72E"/>
          <w:insideV w:val="single" w:sz="6" w:space="0" w:color="4EA72E"/>
        </w:tcBorders>
        <w:shd w:val="clear" w:color="auto" w:fill="A0DF8A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DEF2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156082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156082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156082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156082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64BDE6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64BDE6"/>
      </w:tcPr>
    </w:tblStylePr>
  </w:style>
  <w:style w:type="table" w:styleId="MediumGrid3-Accent2">
    <w:name w:val="Medium Grid 3 Accent 2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BCC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97132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97132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97132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97132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4B798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4B798"/>
      </w:tcPr>
    </w:tblStylePr>
  </w:style>
  <w:style w:type="table" w:styleId="MediumGrid3-Accent3">
    <w:name w:val="Medium Grid 3 Accent 3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3EDBA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196B24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196B24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196B24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196B24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66DB75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66DB75"/>
      </w:tcPr>
    </w:tblStylePr>
  </w:style>
  <w:style w:type="table" w:styleId="MediumGrid3-Accent4">
    <w:name w:val="Medium Grid 3 Accent 4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DE9FA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F9ED5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F9ED5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F9ED5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F9ED5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7BD3F5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7BD3F5"/>
      </w:tcPr>
    </w:tblStylePr>
  </w:style>
  <w:style w:type="table" w:styleId="MediumGrid3-Accent5">
    <w:name w:val="Medium Grid 3 Accent 5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C3E9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02B93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02B93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02B93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02B93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E86D4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E86D4"/>
      </w:tcPr>
    </w:tblStylePr>
  </w:style>
  <w:style w:type="table" w:styleId="MediumGrid3-Accent6">
    <w:name w:val="Medium Grid 3 Accent 6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EFC5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EA72E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EA72E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EA72E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EA72E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0DF8A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0DF8A"/>
      </w:tcPr>
    </w:tblStylePr>
  </w:style>
  <w:style w:type="table" w:styleId="MediumList1">
    <w:name w:val="Medium List 1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ptos Display" w:eastAsia="等? Light" w:hAnsi="Aptos Display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0E2841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156082"/>
        <w:bottom w:val="single" w:sz="8" w:space="0" w:color="1560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ptos Display" w:eastAsia="等? Light" w:hAnsi="Aptos Display" w:cs="Times New Roman"/>
      </w:rPr>
      <w:tblPr/>
      <w:tcPr>
        <w:tcBorders>
          <w:top w:val="nil"/>
          <w:bottom w:val="single" w:sz="8" w:space="0" w:color="156082"/>
        </w:tcBorders>
      </w:tcPr>
    </w:tblStylePr>
    <w:tblStylePr w:type="lastRow">
      <w:rPr>
        <w:rFonts w:cs="Times New Roman"/>
        <w:b/>
        <w:bCs/>
        <w:color w:val="0E2841"/>
      </w:rPr>
      <w:tblPr/>
      <w:tcPr>
        <w:tcBorders>
          <w:top w:val="single" w:sz="8" w:space="0" w:color="156082"/>
          <w:bottom w:val="single" w:sz="8" w:space="0" w:color="15608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156082"/>
          <w:bottom w:val="single" w:sz="8" w:space="0" w:color="156082"/>
        </w:tcBorders>
      </w:tcPr>
    </w:tblStylePr>
    <w:tblStylePr w:type="band1Vert">
      <w:rPr>
        <w:rFonts w:cs="Times New Roman"/>
      </w:rPr>
      <w:tblPr/>
      <w:tcPr>
        <w:shd w:val="clear" w:color="auto" w:fill="B2DEF2"/>
      </w:tcPr>
    </w:tblStylePr>
    <w:tblStylePr w:type="band1Horz">
      <w:rPr>
        <w:rFonts w:cs="Times New Roman"/>
      </w:rPr>
      <w:tblPr/>
      <w:tcPr>
        <w:shd w:val="clear" w:color="auto" w:fill="B2DEF2"/>
      </w:tcPr>
    </w:tblStylePr>
  </w:style>
  <w:style w:type="table" w:styleId="MediumList1-Accent2">
    <w:name w:val="Medium List 1 Accent 2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97132"/>
        <w:bottom w:val="single" w:sz="8" w:space="0" w:color="E9713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ptos Display" w:eastAsia="等? Light" w:hAnsi="Aptos Display" w:cs="Times New Roman"/>
      </w:rPr>
      <w:tblPr/>
      <w:tcPr>
        <w:tcBorders>
          <w:top w:val="nil"/>
          <w:bottom w:val="single" w:sz="8" w:space="0" w:color="E97132"/>
        </w:tcBorders>
      </w:tcPr>
    </w:tblStylePr>
    <w:tblStylePr w:type="lastRow">
      <w:rPr>
        <w:rFonts w:cs="Times New Roman"/>
        <w:b/>
        <w:bCs/>
        <w:color w:val="0E2841"/>
      </w:rPr>
      <w:tblPr/>
      <w:tcPr>
        <w:tcBorders>
          <w:top w:val="single" w:sz="8" w:space="0" w:color="E97132"/>
          <w:bottom w:val="single" w:sz="8" w:space="0" w:color="E9713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E97132"/>
          <w:bottom w:val="single" w:sz="8" w:space="0" w:color="E97132"/>
        </w:tcBorders>
      </w:tcPr>
    </w:tblStylePr>
    <w:tblStylePr w:type="band1Vert">
      <w:rPr>
        <w:rFonts w:cs="Times New Roman"/>
      </w:rPr>
      <w:tblPr/>
      <w:tcPr>
        <w:shd w:val="clear" w:color="auto" w:fill="F9DBCC"/>
      </w:tcPr>
    </w:tblStylePr>
    <w:tblStylePr w:type="band1Horz">
      <w:rPr>
        <w:rFonts w:cs="Times New Roman"/>
      </w:rPr>
      <w:tblPr/>
      <w:tcPr>
        <w:shd w:val="clear" w:color="auto" w:fill="F9DBCC"/>
      </w:tcPr>
    </w:tblStylePr>
  </w:style>
  <w:style w:type="table" w:styleId="MediumList1-Accent3">
    <w:name w:val="Medium List 1 Accent 3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196B24"/>
        <w:bottom w:val="single" w:sz="8" w:space="0" w:color="196B2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ptos Display" w:eastAsia="等? Light" w:hAnsi="Aptos Display" w:cs="Times New Roman"/>
      </w:rPr>
      <w:tblPr/>
      <w:tcPr>
        <w:tcBorders>
          <w:top w:val="nil"/>
          <w:bottom w:val="single" w:sz="8" w:space="0" w:color="196B24"/>
        </w:tcBorders>
      </w:tcPr>
    </w:tblStylePr>
    <w:tblStylePr w:type="lastRow">
      <w:rPr>
        <w:rFonts w:cs="Times New Roman"/>
        <w:b/>
        <w:bCs/>
        <w:color w:val="0E2841"/>
      </w:rPr>
      <w:tblPr/>
      <w:tcPr>
        <w:tcBorders>
          <w:top w:val="single" w:sz="8" w:space="0" w:color="196B24"/>
          <w:bottom w:val="single" w:sz="8" w:space="0" w:color="196B2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196B24"/>
          <w:bottom w:val="single" w:sz="8" w:space="0" w:color="196B24"/>
        </w:tcBorders>
      </w:tcPr>
    </w:tblStylePr>
    <w:tblStylePr w:type="band1Vert">
      <w:rPr>
        <w:rFonts w:cs="Times New Roman"/>
      </w:rPr>
      <w:tblPr/>
      <w:tcPr>
        <w:shd w:val="clear" w:color="auto" w:fill="B3EDBA"/>
      </w:tcPr>
    </w:tblStylePr>
    <w:tblStylePr w:type="band1Horz">
      <w:rPr>
        <w:rFonts w:cs="Times New Roman"/>
      </w:rPr>
      <w:tblPr/>
      <w:tcPr>
        <w:shd w:val="clear" w:color="auto" w:fill="B3EDBA"/>
      </w:tcPr>
    </w:tblStylePr>
  </w:style>
  <w:style w:type="table" w:styleId="MediumList1-Accent4">
    <w:name w:val="Medium List 1 Accent 4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F9ED5"/>
        <w:bottom w:val="single" w:sz="8" w:space="0" w:color="0F9E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ptos Display" w:eastAsia="等? Light" w:hAnsi="Aptos Display" w:cs="Times New Roman"/>
      </w:rPr>
      <w:tblPr/>
      <w:tcPr>
        <w:tcBorders>
          <w:top w:val="nil"/>
          <w:bottom w:val="single" w:sz="8" w:space="0" w:color="0F9ED5"/>
        </w:tcBorders>
      </w:tcPr>
    </w:tblStylePr>
    <w:tblStylePr w:type="lastRow">
      <w:rPr>
        <w:rFonts w:cs="Times New Roman"/>
        <w:b/>
        <w:bCs/>
        <w:color w:val="0E2841"/>
      </w:rPr>
      <w:tblPr/>
      <w:tcPr>
        <w:tcBorders>
          <w:top w:val="single" w:sz="8" w:space="0" w:color="0F9ED5"/>
          <w:bottom w:val="single" w:sz="8" w:space="0" w:color="0F9ED5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F9ED5"/>
          <w:bottom w:val="single" w:sz="8" w:space="0" w:color="0F9ED5"/>
        </w:tcBorders>
      </w:tcPr>
    </w:tblStylePr>
    <w:tblStylePr w:type="band1Vert">
      <w:rPr>
        <w:rFonts w:cs="Times New Roman"/>
      </w:rPr>
      <w:tblPr/>
      <w:tcPr>
        <w:shd w:val="clear" w:color="auto" w:fill="BDE9FA"/>
      </w:tcPr>
    </w:tblStylePr>
    <w:tblStylePr w:type="band1Horz">
      <w:rPr>
        <w:rFonts w:cs="Times New Roman"/>
      </w:rPr>
      <w:tblPr/>
      <w:tcPr>
        <w:shd w:val="clear" w:color="auto" w:fill="BDE9FA"/>
      </w:tcPr>
    </w:tblStylePr>
  </w:style>
  <w:style w:type="table" w:styleId="MediumList1-Accent5">
    <w:name w:val="Medium List 1 Accent 5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02B93"/>
        <w:bottom w:val="single" w:sz="8" w:space="0" w:color="A02B9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ptos Display" w:eastAsia="等? Light" w:hAnsi="Aptos Display" w:cs="Times New Roman"/>
      </w:rPr>
      <w:tblPr/>
      <w:tcPr>
        <w:tcBorders>
          <w:top w:val="nil"/>
          <w:bottom w:val="single" w:sz="8" w:space="0" w:color="A02B93"/>
        </w:tcBorders>
      </w:tcPr>
    </w:tblStylePr>
    <w:tblStylePr w:type="lastRow">
      <w:rPr>
        <w:rFonts w:cs="Times New Roman"/>
        <w:b/>
        <w:bCs/>
        <w:color w:val="0E2841"/>
      </w:rPr>
      <w:tblPr/>
      <w:tcPr>
        <w:tcBorders>
          <w:top w:val="single" w:sz="8" w:space="0" w:color="A02B93"/>
          <w:bottom w:val="single" w:sz="8" w:space="0" w:color="A02B93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A02B93"/>
          <w:bottom w:val="single" w:sz="8" w:space="0" w:color="A02B93"/>
        </w:tcBorders>
      </w:tcPr>
    </w:tblStylePr>
    <w:tblStylePr w:type="band1Vert">
      <w:rPr>
        <w:rFonts w:cs="Times New Roman"/>
      </w:rPr>
      <w:tblPr/>
      <w:tcPr>
        <w:shd w:val="clear" w:color="auto" w:fill="EFC3E9"/>
      </w:tcPr>
    </w:tblStylePr>
    <w:tblStylePr w:type="band1Horz">
      <w:rPr>
        <w:rFonts w:cs="Times New Roman"/>
      </w:rPr>
      <w:tblPr/>
      <w:tcPr>
        <w:shd w:val="clear" w:color="auto" w:fill="EFC3E9"/>
      </w:tcPr>
    </w:tblStylePr>
  </w:style>
  <w:style w:type="table" w:styleId="MediumList1-Accent6">
    <w:name w:val="Medium List 1 Accent 6"/>
    <w:basedOn w:val="TableNormal"/>
    <w:uiPriority w:val="99"/>
    <w:rsid w:val="00827C87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EA72E"/>
        <w:bottom w:val="single" w:sz="8" w:space="0" w:color="4EA7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ptos Display" w:eastAsia="等? Light" w:hAnsi="Aptos Display" w:cs="Times New Roman"/>
      </w:rPr>
      <w:tblPr/>
      <w:tcPr>
        <w:tcBorders>
          <w:top w:val="nil"/>
          <w:bottom w:val="single" w:sz="8" w:space="0" w:color="4EA72E"/>
        </w:tcBorders>
      </w:tcPr>
    </w:tblStylePr>
    <w:tblStylePr w:type="lastRow">
      <w:rPr>
        <w:rFonts w:cs="Times New Roman"/>
        <w:b/>
        <w:bCs/>
        <w:color w:val="0E2841"/>
      </w:rPr>
      <w:tblPr/>
      <w:tcPr>
        <w:tcBorders>
          <w:top w:val="single" w:sz="8" w:space="0" w:color="4EA72E"/>
          <w:bottom w:val="single" w:sz="8" w:space="0" w:color="4EA72E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EA72E"/>
          <w:bottom w:val="single" w:sz="8" w:space="0" w:color="4EA72E"/>
        </w:tcBorders>
      </w:tcPr>
    </w:tblStylePr>
    <w:tblStylePr w:type="band1Vert">
      <w:rPr>
        <w:rFonts w:cs="Times New Roman"/>
      </w:rPr>
      <w:tblPr/>
      <w:tcPr>
        <w:shd w:val="clear" w:color="auto" w:fill="D0EFC5"/>
      </w:tcPr>
    </w:tblStylePr>
    <w:tblStylePr w:type="band1Horz">
      <w:rPr>
        <w:rFonts w:cs="Times New Roman"/>
      </w:rPr>
      <w:tblPr/>
      <w:tcPr>
        <w:shd w:val="clear" w:color="auto" w:fill="D0EFC5"/>
      </w:tcPr>
    </w:tblStylePr>
  </w:style>
  <w:style w:type="table" w:styleId="MediumList2">
    <w:name w:val="Medium List 2"/>
    <w:basedOn w:val="TableNormal"/>
    <w:uiPriority w:val="99"/>
    <w:rsid w:val="00827C87"/>
    <w:rPr>
      <w:rFonts w:ascii="Aptos Display" w:eastAsia="等? Light" w:hAnsi="Aptos Display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rsid w:val="00827C87"/>
    <w:rPr>
      <w:rFonts w:ascii="Aptos Display" w:eastAsia="等? Light" w:hAnsi="Aptos Display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156082"/>
        <w:left w:val="single" w:sz="8" w:space="0" w:color="156082"/>
        <w:bottom w:val="single" w:sz="8" w:space="0" w:color="156082"/>
        <w:right w:val="single" w:sz="8" w:space="0" w:color="1560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15608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15608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15608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15608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DEF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B2DEF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rsid w:val="00827C87"/>
    <w:rPr>
      <w:rFonts w:ascii="Aptos Display" w:eastAsia="等? Light" w:hAnsi="Aptos Display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97132"/>
        <w:left w:val="single" w:sz="8" w:space="0" w:color="E97132"/>
        <w:bottom w:val="single" w:sz="8" w:space="0" w:color="E97132"/>
        <w:right w:val="single" w:sz="8" w:space="0" w:color="E9713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E9713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E97132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E9713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E9713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9DBCC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9DBC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rsid w:val="00827C87"/>
    <w:rPr>
      <w:rFonts w:ascii="Aptos Display" w:eastAsia="等? Light" w:hAnsi="Aptos Display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196B24"/>
        <w:left w:val="single" w:sz="8" w:space="0" w:color="196B24"/>
        <w:bottom w:val="single" w:sz="8" w:space="0" w:color="196B24"/>
        <w:right w:val="single" w:sz="8" w:space="0" w:color="196B2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196B2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196B2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196B24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196B2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3EDBA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B3EDBA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rsid w:val="00827C87"/>
    <w:rPr>
      <w:rFonts w:ascii="Aptos Display" w:eastAsia="等? Light" w:hAnsi="Aptos Display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F9ED5"/>
        <w:left w:val="single" w:sz="8" w:space="0" w:color="0F9ED5"/>
        <w:bottom w:val="single" w:sz="8" w:space="0" w:color="0F9ED5"/>
        <w:right w:val="single" w:sz="8" w:space="0" w:color="0F9E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F9ED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F9E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F9ED5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F9ED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DE9FA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BDE9FA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rsid w:val="00827C87"/>
    <w:rPr>
      <w:rFonts w:ascii="Aptos Display" w:eastAsia="等? Light" w:hAnsi="Aptos Display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02B93"/>
        <w:left w:val="single" w:sz="8" w:space="0" w:color="A02B93"/>
        <w:bottom w:val="single" w:sz="8" w:space="0" w:color="A02B93"/>
        <w:right w:val="single" w:sz="8" w:space="0" w:color="A02B9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A02B93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A02B93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A02B93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A02B93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C3E9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C3E9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rsid w:val="00827C87"/>
    <w:rPr>
      <w:rFonts w:ascii="Aptos Display" w:eastAsia="等? Light" w:hAnsi="Aptos Display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EA72E"/>
        <w:left w:val="single" w:sz="8" w:space="0" w:color="4EA72E"/>
        <w:bottom w:val="single" w:sz="8" w:space="0" w:color="4EA72E"/>
        <w:right w:val="single" w:sz="8" w:space="0" w:color="4EA7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EA72E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EA72E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EA72E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EA72E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EFC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0EFC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2198CF"/>
        <w:left w:val="single" w:sz="8" w:space="0" w:color="2198CF"/>
        <w:bottom w:val="single" w:sz="8" w:space="0" w:color="2198CF"/>
        <w:right w:val="single" w:sz="8" w:space="0" w:color="2198CF"/>
        <w:insideH w:val="single" w:sz="8" w:space="0" w:color="2198C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2198CF"/>
          <w:left w:val="single" w:sz="8" w:space="0" w:color="2198CF"/>
          <w:bottom w:val="single" w:sz="8" w:space="0" w:color="2198CF"/>
          <w:right w:val="single" w:sz="8" w:space="0" w:color="2198CF"/>
          <w:insideH w:val="nil"/>
          <w:insideV w:val="nil"/>
        </w:tcBorders>
        <w:shd w:val="clear" w:color="auto" w:fill="15608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2198CF"/>
          <w:left w:val="single" w:sz="8" w:space="0" w:color="2198CF"/>
          <w:bottom w:val="single" w:sz="8" w:space="0" w:color="2198CF"/>
          <w:right w:val="single" w:sz="8" w:space="0" w:color="2198CF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B2DEF2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B2DEF2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E9465"/>
        <w:left w:val="single" w:sz="8" w:space="0" w:color="EE9465"/>
        <w:bottom w:val="single" w:sz="8" w:space="0" w:color="EE9465"/>
        <w:right w:val="single" w:sz="8" w:space="0" w:color="EE9465"/>
        <w:insideH w:val="single" w:sz="8" w:space="0" w:color="EE94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EE9465"/>
          <w:left w:val="single" w:sz="8" w:space="0" w:color="EE9465"/>
          <w:bottom w:val="single" w:sz="8" w:space="0" w:color="EE9465"/>
          <w:right w:val="single" w:sz="8" w:space="0" w:color="EE9465"/>
          <w:insideH w:val="nil"/>
          <w:insideV w:val="nil"/>
        </w:tcBorders>
        <w:shd w:val="clear" w:color="auto" w:fill="E9713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EE9465"/>
          <w:left w:val="single" w:sz="8" w:space="0" w:color="EE9465"/>
          <w:bottom w:val="single" w:sz="8" w:space="0" w:color="EE9465"/>
          <w:right w:val="single" w:sz="8" w:space="0" w:color="EE9465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9DBCC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F9DBCC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2BB73D"/>
        <w:left w:val="single" w:sz="8" w:space="0" w:color="2BB73D"/>
        <w:bottom w:val="single" w:sz="8" w:space="0" w:color="2BB73D"/>
        <w:right w:val="single" w:sz="8" w:space="0" w:color="2BB73D"/>
        <w:insideH w:val="single" w:sz="8" w:space="0" w:color="2BB73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2BB73D"/>
          <w:left w:val="single" w:sz="8" w:space="0" w:color="2BB73D"/>
          <w:bottom w:val="single" w:sz="8" w:space="0" w:color="2BB73D"/>
          <w:right w:val="single" w:sz="8" w:space="0" w:color="2BB73D"/>
          <w:insideH w:val="nil"/>
          <w:insideV w:val="nil"/>
        </w:tcBorders>
        <w:shd w:val="clear" w:color="auto" w:fill="196B24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2BB73D"/>
          <w:left w:val="single" w:sz="8" w:space="0" w:color="2BB73D"/>
          <w:bottom w:val="single" w:sz="8" w:space="0" w:color="2BB73D"/>
          <w:right w:val="single" w:sz="8" w:space="0" w:color="2BB73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B3EDBA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B3EDBA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39BEF1"/>
        <w:left w:val="single" w:sz="8" w:space="0" w:color="39BEF1"/>
        <w:bottom w:val="single" w:sz="8" w:space="0" w:color="39BEF1"/>
        <w:right w:val="single" w:sz="8" w:space="0" w:color="39BEF1"/>
        <w:insideH w:val="single" w:sz="8" w:space="0" w:color="39BEF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39BEF1"/>
          <w:left w:val="single" w:sz="8" w:space="0" w:color="39BEF1"/>
          <w:bottom w:val="single" w:sz="8" w:space="0" w:color="39BEF1"/>
          <w:right w:val="single" w:sz="8" w:space="0" w:color="39BEF1"/>
          <w:insideH w:val="nil"/>
          <w:insideV w:val="nil"/>
        </w:tcBorders>
        <w:shd w:val="clear" w:color="auto" w:fill="0F9ED5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39BEF1"/>
          <w:left w:val="single" w:sz="8" w:space="0" w:color="39BEF1"/>
          <w:bottom w:val="single" w:sz="8" w:space="0" w:color="39BEF1"/>
          <w:right w:val="single" w:sz="8" w:space="0" w:color="39BEF1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BDE9FA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BDE9FA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E49BF"/>
        <w:left w:val="single" w:sz="8" w:space="0" w:color="CE49BF"/>
        <w:bottom w:val="single" w:sz="8" w:space="0" w:color="CE49BF"/>
        <w:right w:val="single" w:sz="8" w:space="0" w:color="CE49BF"/>
        <w:insideH w:val="single" w:sz="8" w:space="0" w:color="CE49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CE49BF"/>
          <w:left w:val="single" w:sz="8" w:space="0" w:color="CE49BF"/>
          <w:bottom w:val="single" w:sz="8" w:space="0" w:color="CE49BF"/>
          <w:right w:val="single" w:sz="8" w:space="0" w:color="CE49BF"/>
          <w:insideH w:val="nil"/>
          <w:insideV w:val="nil"/>
        </w:tcBorders>
        <w:shd w:val="clear" w:color="auto" w:fill="A02B93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E49BF"/>
          <w:left w:val="single" w:sz="8" w:space="0" w:color="CE49BF"/>
          <w:bottom w:val="single" w:sz="8" w:space="0" w:color="CE49BF"/>
          <w:right w:val="single" w:sz="8" w:space="0" w:color="CE49BF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FC3E9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FC3E9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1CF50"/>
        <w:left w:val="single" w:sz="8" w:space="0" w:color="71CF50"/>
        <w:bottom w:val="single" w:sz="8" w:space="0" w:color="71CF50"/>
        <w:right w:val="single" w:sz="8" w:space="0" w:color="71CF50"/>
        <w:insideH w:val="single" w:sz="8" w:space="0" w:color="71CF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1CF50"/>
          <w:left w:val="single" w:sz="8" w:space="0" w:color="71CF50"/>
          <w:bottom w:val="single" w:sz="8" w:space="0" w:color="71CF50"/>
          <w:right w:val="single" w:sz="8" w:space="0" w:color="71CF50"/>
          <w:insideH w:val="nil"/>
          <w:insideV w:val="nil"/>
        </w:tcBorders>
        <w:shd w:val="clear" w:color="auto" w:fill="4EA72E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1CF50"/>
          <w:left w:val="single" w:sz="8" w:space="0" w:color="71CF50"/>
          <w:bottom w:val="single" w:sz="8" w:space="0" w:color="71CF50"/>
          <w:right w:val="single" w:sz="8" w:space="0" w:color="71CF5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0EFC5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0EFC5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PlainTable1">
    <w:name w:val="Plain Table 1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3Deffects1">
    <w:name w:val="Table 3D effects 1"/>
    <w:basedOn w:val="TableNormal"/>
    <w:uiPriority w:val="99"/>
    <w:rsid w:val="00827C87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rsid w:val="00827C87"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rsid w:val="00827C8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rsid w:val="00827C87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rsid w:val="00827C87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rsid w:val="00827C87"/>
    <w:rPr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rsid w:val="00827C87"/>
    <w:rPr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rsid w:val="00827C87"/>
    <w:rPr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rsid w:val="00827C87"/>
    <w:rPr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rsid w:val="00827C87"/>
    <w:rPr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rsid w:val="00827C87"/>
    <w:rPr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rsid w:val="00827C87"/>
    <w:rPr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rsid w:val="00827C87"/>
    <w:rPr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rsid w:val="00827C87"/>
    <w:rPr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rsid w:val="00827C87"/>
    <w:rPr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uiPriority w:val="99"/>
    <w:rsid w:val="00827C87"/>
    <w:rPr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rsid w:val="00827C87"/>
    <w:rPr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rsid w:val="00827C8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uiPriority w:val="99"/>
    <w:rsid w:val="00827C87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rsid w:val="00827C87"/>
    <w:rPr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rsid w:val="00827C87"/>
    <w:rPr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rsid w:val="00827C87"/>
    <w:rPr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rsid w:val="00827C87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rsid w:val="00827C87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rsid w:val="00827C87"/>
    <w:rPr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rsid w:val="00827C87"/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uiPriority w:val="99"/>
    <w:rsid w:val="00827C87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rsid w:val="00827C87"/>
    <w:rPr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rsid w:val="00827C87"/>
    <w:rPr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rsid w:val="00827C87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rsid w:val="00827C87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rsid w:val="00827C87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rsid w:val="00827C87"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rsid w:val="00827C87"/>
    <w:rPr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rsid w:val="00827C87"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rsid w:val="00827C87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rsid w:val="00827C87"/>
    <w:rPr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rsid w:val="00827C87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rsid w:val="00827C87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rsid w:val="00827C87"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827C87"/>
    <w:rPr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rsid w:val="00827C8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rsid w:val="00827C87"/>
    <w:rPr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rsid w:val="00827C87"/>
    <w:rPr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827C87"/>
    <w:rPr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rsid w:val="000F1E75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166</Words>
  <Characters>952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Arheološki muzej Narona</dc:title>
  <dc:subject/>
  <dc:creator>Danijela Trgovcic</dc:creator>
  <cp:keywords/>
  <dc:description/>
  <cp:lastModifiedBy>Tajništvo</cp:lastModifiedBy>
  <cp:revision>5</cp:revision>
  <dcterms:created xsi:type="dcterms:W3CDTF">2026-08-28T11:32:00Z</dcterms:created>
  <dcterms:modified xsi:type="dcterms:W3CDTF">2026-08-28T14:55:00Z</dcterms:modified>
</cp:coreProperties>
</file>